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3BDE0" w14:textId="77777777" w:rsidR="00AD7314" w:rsidRPr="001A2FAD" w:rsidRDefault="00AD7314" w:rsidP="00AD7314">
      <w:pPr>
        <w:ind w:left="360"/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</w:p>
    <w:p w14:paraId="69A6C1F3" w14:textId="6382BCDD" w:rsidR="009451C7" w:rsidRDefault="009451C7" w:rsidP="009451C7">
      <w:pPr>
        <w:jc w:val="center"/>
        <w:textAlignment w:val="baseline"/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</w:pPr>
      <w:r w:rsidRPr="00965F78"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  <w:t>202</w:t>
      </w:r>
      <w:r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  <w:t>3</w:t>
      </w:r>
      <w:r w:rsidRPr="00965F78"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  <w:t xml:space="preserve"> </w:t>
      </w:r>
      <w:r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  <w:t>REMIT</w:t>
      </w:r>
      <w:r w:rsidRPr="00965F78"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  <w:t xml:space="preserve"> FORM</w:t>
      </w:r>
    </w:p>
    <w:p w14:paraId="3D6B8768" w14:textId="77777777" w:rsidR="009451C7" w:rsidRPr="00BA3CB8" w:rsidRDefault="009451C7" w:rsidP="009451C7">
      <w:pPr>
        <w:jc w:val="center"/>
        <w:textAlignment w:val="baseline"/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</w:pPr>
      <w:r w:rsidRPr="00BA3CB8">
        <w:rPr>
          <w:rFonts w:ascii="Rubik Light" w:eastAsia="Times New Roman" w:hAnsi="Rubik Light" w:cs="Rubik Light"/>
          <w:b/>
          <w:lang w:val="en-NZ" w:eastAsia="en-NZ"/>
        </w:rPr>
        <w:t>Executive Board of the Cerebral Palsy Society of NZ Inc.</w:t>
      </w:r>
    </w:p>
    <w:p w14:paraId="66B11AA2" w14:textId="77777777" w:rsidR="00AD7314" w:rsidRPr="001A2FAD" w:rsidRDefault="00AD7314" w:rsidP="00AD7314">
      <w:pPr>
        <w:jc w:val="center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</w:p>
    <w:p w14:paraId="3357B0F6" w14:textId="394E028E" w:rsidR="00AD7314" w:rsidRPr="001A2FAD" w:rsidRDefault="00AD7314" w:rsidP="00AD7314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1A2FAD">
        <w:rPr>
          <w:rFonts w:ascii="Rubik Light" w:eastAsia="Times New Roman" w:hAnsi="Rubik Light" w:cs="Rubik Light"/>
          <w:lang w:val="en-NZ" w:eastAsia="en-NZ"/>
        </w:rPr>
        <w:t>Remit for consideration for the 202</w:t>
      </w:r>
      <w:r w:rsidR="009451C7">
        <w:rPr>
          <w:rFonts w:ascii="Rubik Light" w:eastAsia="Times New Roman" w:hAnsi="Rubik Light" w:cs="Rubik Light"/>
          <w:lang w:val="en-NZ" w:eastAsia="en-NZ"/>
        </w:rPr>
        <w:t>3</w:t>
      </w:r>
      <w:r w:rsidRPr="001A2FAD">
        <w:rPr>
          <w:rFonts w:ascii="Rubik Light" w:eastAsia="Times New Roman" w:hAnsi="Rubik Light" w:cs="Rubik Light"/>
          <w:lang w:val="en-NZ" w:eastAsia="en-NZ"/>
        </w:rPr>
        <w:t xml:space="preserve"> AGM of the Cerebral Palsy Society of NZ Inc. </w:t>
      </w:r>
    </w:p>
    <w:p w14:paraId="3B1182AD" w14:textId="77777777" w:rsidR="00AD7314" w:rsidRDefault="00AD7314" w:rsidP="00AD7314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</w:p>
    <w:p w14:paraId="29CEF2FA" w14:textId="77777777" w:rsidR="00AD7314" w:rsidRPr="001A2FAD" w:rsidRDefault="00AD7314" w:rsidP="00AD7314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>Name of Proposer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_____________________</w:t>
      </w:r>
    </w:p>
    <w:p w14:paraId="034C2948" w14:textId="77777777" w:rsidR="00AD7314" w:rsidRDefault="00AD7314" w:rsidP="00AD7314">
      <w:pPr>
        <w:jc w:val="both"/>
        <w:textAlignment w:val="baseline"/>
        <w:rPr>
          <w:rFonts w:ascii="Rubik Light" w:eastAsia="Times New Roman" w:hAnsi="Rubik Light" w:cs="Rubik Light"/>
          <w:b/>
          <w:lang w:val="en-NZ" w:eastAsia="en-NZ"/>
        </w:rPr>
      </w:pPr>
    </w:p>
    <w:p w14:paraId="1BD85513" w14:textId="77777777" w:rsidR="00AD7314" w:rsidRPr="001A2FAD" w:rsidRDefault="00AD7314" w:rsidP="00AD7314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>Signature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__________________________</w:t>
      </w:r>
    </w:p>
    <w:p w14:paraId="554469EF" w14:textId="77777777" w:rsidR="00AD7314" w:rsidRPr="001A2FAD" w:rsidRDefault="00AD7314" w:rsidP="00AD7314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1A2FAD">
        <w:rPr>
          <w:rFonts w:ascii="Rubik Light" w:eastAsia="Times New Roman" w:hAnsi="Rubik Light" w:cs="Rubik Light"/>
          <w:lang w:val="en-NZ" w:eastAsia="en-NZ"/>
        </w:rPr>
        <w:t> </w:t>
      </w:r>
      <w:r w:rsidRPr="001A2FAD">
        <w:rPr>
          <w:rFonts w:ascii="Rubik Light" w:eastAsia="Times New Roman" w:hAnsi="Rubik Light" w:cs="Rubik Light"/>
          <w:sz w:val="10"/>
          <w:szCs w:val="10"/>
          <w:lang w:val="en-NZ" w:eastAsia="en-NZ"/>
        </w:rPr>
        <w:t> </w:t>
      </w:r>
    </w:p>
    <w:tbl>
      <w:tblPr>
        <w:tblW w:w="10072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</w:tblGrid>
      <w:tr w:rsidR="00AD7314" w:rsidRPr="001A2FAD" w14:paraId="6E65081A" w14:textId="77777777" w:rsidTr="00AC097F">
        <w:trPr>
          <w:trHeight w:val="5917"/>
        </w:trPr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CA0D0DD" w14:textId="77777777" w:rsidR="00AD7314" w:rsidRPr="001A2FAD" w:rsidRDefault="00AD7314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>Proposed Remit</w:t>
            </w: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00797C5D" w14:textId="77777777" w:rsidR="00AD7314" w:rsidRPr="001A2FAD" w:rsidRDefault="00AD7314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4FA4B99A" w14:textId="77777777" w:rsidR="00AD7314" w:rsidRPr="001A2FAD" w:rsidRDefault="00AD7314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7D711D2A" w14:textId="77777777" w:rsidR="00AD7314" w:rsidRPr="001A2FAD" w:rsidRDefault="00AD7314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7778BFDA" w14:textId="77777777" w:rsidR="00AD7314" w:rsidRPr="001A2FAD" w:rsidRDefault="00AD7314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</w:tc>
      </w:tr>
    </w:tbl>
    <w:p w14:paraId="2BD04A17" w14:textId="77777777" w:rsidR="00AD7314" w:rsidRPr="001A2FAD" w:rsidRDefault="00AD7314" w:rsidP="00AD7314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1A2FAD">
        <w:rPr>
          <w:rFonts w:ascii="Rubik Light" w:eastAsia="Times New Roman" w:hAnsi="Rubik Light" w:cs="Rubik Light"/>
          <w:lang w:val="en-NZ" w:eastAsia="en-NZ"/>
        </w:rPr>
        <w:t>  </w:t>
      </w:r>
    </w:p>
    <w:p w14:paraId="70B72C52" w14:textId="77777777" w:rsidR="00AD7314" w:rsidRPr="00F162B3" w:rsidRDefault="00AD7314" w:rsidP="00AD7314">
      <w:pPr>
        <w:jc w:val="both"/>
        <w:textAlignment w:val="baseline"/>
        <w:rPr>
          <w:rFonts w:ascii="Rubik Light" w:eastAsia="Times New Roman" w:hAnsi="Rubik Light" w:cs="Rubik Light"/>
          <w:color w:val="FF0000"/>
          <w:lang w:val="en-NZ" w:eastAsia="en-NZ"/>
        </w:rPr>
      </w:pPr>
      <w:r w:rsidRPr="00F162B3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>NB</w:t>
      </w:r>
      <w:r w:rsidRPr="00F162B3">
        <w:rPr>
          <w:rFonts w:ascii="Rubik Light" w:eastAsia="Times New Roman" w:hAnsi="Rubik Light" w:cs="Rubik Light"/>
          <w:color w:val="FF0000"/>
          <w:lang w:val="en-NZ" w:eastAsia="en-NZ"/>
        </w:rPr>
        <w:t> </w:t>
      </w:r>
    </w:p>
    <w:p w14:paraId="6410037D" w14:textId="35C18254" w:rsidR="00F162B3" w:rsidRPr="00F162B3" w:rsidRDefault="00F162B3" w:rsidP="00F162B3">
      <w:pPr>
        <w:numPr>
          <w:ilvl w:val="0"/>
          <w:numId w:val="1"/>
        </w:numPr>
        <w:jc w:val="both"/>
        <w:textAlignment w:val="baseline"/>
        <w:rPr>
          <w:rFonts w:ascii="Rubik Light" w:eastAsia="Times New Roman" w:hAnsi="Rubik Light" w:cs="Rubik Light"/>
          <w:b/>
          <w:color w:val="FF0000"/>
          <w:lang w:val="en-NZ" w:eastAsia="en-NZ"/>
        </w:rPr>
      </w:pPr>
      <w:r w:rsidRPr="00F162B3">
        <w:rPr>
          <w:rFonts w:ascii="Rubik Light" w:eastAsia="Times New Roman" w:hAnsi="Rubik Light" w:cs="Rubik Light"/>
          <w:b/>
          <w:color w:val="FF0000"/>
          <w:lang w:val="en-NZ" w:eastAsia="en-NZ"/>
        </w:rPr>
        <w:t xml:space="preserve">Please email this form to </w:t>
      </w:r>
      <w:hyperlink r:id="rId10" w:tgtFrame="_blank" w:history="1">
        <w:r w:rsidRPr="00F162B3">
          <w:rPr>
            <w:rFonts w:ascii="Rubik Light" w:eastAsia="Times New Roman" w:hAnsi="Rubik Light" w:cs="Rubik Light"/>
            <w:b/>
            <w:color w:val="0563C1"/>
            <w:u w:val="single"/>
            <w:lang w:val="en-NZ" w:eastAsia="en-NZ"/>
          </w:rPr>
          <w:t>clare@cpsociety.org.nz</w:t>
        </w:r>
      </w:hyperlink>
      <w:r w:rsidRPr="00F162B3">
        <w:rPr>
          <w:rFonts w:ascii="Rubik Light" w:eastAsia="Times New Roman" w:hAnsi="Rubik Light" w:cs="Rubik Light"/>
          <w:b/>
          <w:color w:val="FF0000"/>
          <w:lang w:val="en-NZ" w:eastAsia="en-NZ"/>
        </w:rPr>
        <w:t xml:space="preserve"> or post it to Cerebral Palsy Society of New Zealand, PO Box 24759, Royal Oak, Auckland 1345</w:t>
      </w:r>
      <w:r>
        <w:rPr>
          <w:rFonts w:ascii="Rubik Light" w:eastAsia="Times New Roman" w:hAnsi="Rubik Light" w:cs="Rubik Light"/>
          <w:b/>
          <w:color w:val="FF0000"/>
          <w:lang w:val="en-NZ" w:eastAsia="en-NZ"/>
        </w:rPr>
        <w:t>.</w:t>
      </w:r>
      <w:bookmarkStart w:id="0" w:name="_GoBack"/>
      <w:bookmarkEnd w:id="0"/>
    </w:p>
    <w:p w14:paraId="3E2C2912" w14:textId="25E8E8EB" w:rsidR="00AD7314" w:rsidRPr="00F162B3" w:rsidRDefault="00AD7314" w:rsidP="00AD7314">
      <w:pPr>
        <w:numPr>
          <w:ilvl w:val="0"/>
          <w:numId w:val="1"/>
        </w:numPr>
        <w:ind w:left="360" w:firstLine="0"/>
        <w:jc w:val="both"/>
        <w:textAlignment w:val="baseline"/>
        <w:rPr>
          <w:rFonts w:eastAsiaTheme="minorEastAsia"/>
          <w:b/>
          <w:bCs/>
          <w:color w:val="FF0000"/>
          <w:lang w:val="en-NZ" w:eastAsia="en-NZ"/>
        </w:rPr>
      </w:pPr>
      <w:r w:rsidRPr="00F162B3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 xml:space="preserve">Remits must be received by 4pm, Friday, </w:t>
      </w:r>
      <w:r w:rsidR="009451C7" w:rsidRPr="00F162B3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>22</w:t>
      </w:r>
      <w:r w:rsidRPr="00F162B3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 xml:space="preserve"> September, 202</w:t>
      </w:r>
      <w:r w:rsidR="009451C7" w:rsidRPr="00F162B3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>3</w:t>
      </w:r>
      <w:r w:rsidRPr="00F162B3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>.  </w:t>
      </w:r>
    </w:p>
    <w:p w14:paraId="1E9E3E28" w14:textId="5551083F" w:rsidR="00214075" w:rsidRPr="00F162B3" w:rsidRDefault="00AD7314" w:rsidP="00DE50E3">
      <w:pPr>
        <w:numPr>
          <w:ilvl w:val="0"/>
          <w:numId w:val="1"/>
        </w:numPr>
        <w:ind w:left="360" w:firstLine="0"/>
        <w:jc w:val="both"/>
        <w:textAlignment w:val="baseline"/>
        <w:rPr>
          <w:rFonts w:ascii="Rubik Light" w:hAnsi="Rubik Light" w:cs="Rubik Light"/>
          <w:color w:val="FF0000"/>
        </w:rPr>
      </w:pPr>
      <w:r w:rsidRPr="00F162B3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>The Proposer must be a financial member of the Cerebral Palsy Society of NZ Inc as of the above date.</w:t>
      </w:r>
      <w:r w:rsidRPr="00F162B3">
        <w:rPr>
          <w:rFonts w:ascii="Rubik Light" w:eastAsia="Times New Roman" w:hAnsi="Rubik Light" w:cs="Rubik Light"/>
          <w:color w:val="FF0000"/>
          <w:lang w:val="en-NZ" w:eastAsia="en-NZ"/>
        </w:rPr>
        <w:t> </w:t>
      </w:r>
    </w:p>
    <w:sectPr w:rsidR="00214075" w:rsidRPr="00F162B3" w:rsidSect="00AD69B3">
      <w:headerReference w:type="default" r:id="rId11"/>
      <w:footerReference w:type="default" r:id="rId12"/>
      <w:pgSz w:w="11900" w:h="16840"/>
      <w:pgMar w:top="2686" w:right="1104" w:bottom="3057" w:left="115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7892DB" w14:textId="77777777" w:rsidR="00CB3171" w:rsidRDefault="00CB3171" w:rsidP="00217B84">
      <w:r>
        <w:separator/>
      </w:r>
    </w:p>
  </w:endnote>
  <w:endnote w:type="continuationSeparator" w:id="0">
    <w:p w14:paraId="724A47A0" w14:textId="77777777" w:rsidR="00CB3171" w:rsidRDefault="00CB3171" w:rsidP="00217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Rubik Light">
    <w:panose1 w:val="02000604000000020004"/>
    <w:charset w:val="00"/>
    <w:family w:val="auto"/>
    <w:pitch w:val="variable"/>
    <w:sig w:usb0="A0000A2F" w:usb1="5000205B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38781" w14:textId="7CE3CCCA" w:rsidR="00307E95" w:rsidRDefault="002A5D58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5" behindDoc="0" locked="0" layoutInCell="1" allowOverlap="1" wp14:anchorId="61B05130" wp14:editId="6AB46D88">
              <wp:simplePos x="0" y="0"/>
              <wp:positionH relativeFrom="margin">
                <wp:posOffset>-276860</wp:posOffset>
              </wp:positionH>
              <wp:positionV relativeFrom="paragraph">
                <wp:posOffset>-923290</wp:posOffset>
              </wp:positionV>
              <wp:extent cx="1038225" cy="140462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1404620"/>
                      </a:xfrm>
                      <a:prstGeom prst="rect">
                        <a:avLst/>
                      </a:prstGeom>
                      <a:solidFill>
                        <a:srgbClr val="3EA4DC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8098F1" w14:textId="71BAB288" w:rsidR="000971B2" w:rsidRPr="002A1995" w:rsidRDefault="000971B2">
                          <w:pPr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2A1995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0800 503 603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1B0513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1.8pt;margin-top:-72.7pt;width:81.75pt;height:110.6pt;z-index:25165721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" fillcolor="#3ea4dc" stroked="f">
              <v:textbox style="mso-fit-shape-to-text:t">
                <w:txbxContent>
                  <w:p w14:paraId="1C8098F1" w14:textId="71BAB288" w:rsidR="000971B2" w:rsidRPr="002A1995" w:rsidRDefault="000971B2">
                    <w:pPr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2A1995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>0800 503 603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6190" behindDoc="0" locked="0" layoutInCell="1" allowOverlap="1" wp14:anchorId="45D1A2D2" wp14:editId="4A345838">
              <wp:simplePos x="0" y="0"/>
              <wp:positionH relativeFrom="margin">
                <wp:posOffset>-276860</wp:posOffset>
              </wp:positionH>
              <wp:positionV relativeFrom="paragraph">
                <wp:posOffset>-713740</wp:posOffset>
              </wp:positionV>
              <wp:extent cx="1800225" cy="933450"/>
              <wp:effectExtent l="0" t="0" r="9525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225" cy="933450"/>
                      </a:xfrm>
                      <a:prstGeom prst="rect">
                        <a:avLst/>
                      </a:prstGeom>
                      <a:solidFill>
                        <a:srgbClr val="3EA4DC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5606E0" w14:textId="67F67102" w:rsidR="0067544D" w:rsidRDefault="000D77A4" w:rsidP="002A5D58">
                          <w:pPr>
                            <w:spacing w:line="360" w:lineRule="auto"/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cpsociety@cpsociety.org.nz</w:t>
                          </w:r>
                        </w:p>
                        <w:p w14:paraId="25FBA64B" w14:textId="110803CF" w:rsidR="00A65992" w:rsidRPr="00A65992" w:rsidRDefault="00A65992" w:rsidP="002A5D58">
                          <w:pPr>
                            <w:spacing w:line="360" w:lineRule="auto"/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A65992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PO </w:t>
                          </w:r>
                          <w:r w:rsidR="009451C7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Box </w:t>
                          </w:r>
                          <w:r w:rsidRPr="00A65992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24759, Royal Oak, </w:t>
                          </w:r>
                        </w:p>
                        <w:p w14:paraId="745A4B3D" w14:textId="0E5D6C14" w:rsidR="00A65992" w:rsidRDefault="00A65992" w:rsidP="002A5D58">
                          <w:pPr>
                            <w:spacing w:line="360" w:lineRule="auto"/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A65992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Auckland 1345</w:t>
                          </w:r>
                        </w:p>
                        <w:p w14:paraId="3107F197" w14:textId="6486FDE6" w:rsidR="00A65992" w:rsidRPr="002A1995" w:rsidRDefault="00A65992" w:rsidP="002A5D58">
                          <w:pPr>
                            <w:spacing w:line="360" w:lineRule="auto"/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cerebralpalsy.org.nz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D1A2D2" id="_x0000_s1027" type="#_x0000_t202" style="position:absolute;margin-left:-21.8pt;margin-top:-56.2pt;width:141.75pt;height:73.5pt;z-index:2516561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" fillcolor="#3ea4dc" stroked="f">
              <v:textbox>
                <w:txbxContent>
                  <w:p w14:paraId="0B5606E0" w14:textId="67F67102" w:rsidR="0067544D" w:rsidRDefault="000D77A4" w:rsidP="002A5D58">
                    <w:pPr>
                      <w:spacing w:line="360" w:lineRule="auto"/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>cpsociety@cpsociety.org.nz</w:t>
                    </w:r>
                  </w:p>
                  <w:p w14:paraId="25FBA64B" w14:textId="110803CF" w:rsidR="00A65992" w:rsidRPr="00A65992" w:rsidRDefault="00A65992" w:rsidP="002A5D58">
                    <w:pPr>
                      <w:spacing w:line="360" w:lineRule="auto"/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A65992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PO </w:t>
                    </w:r>
                    <w:r w:rsidR="009451C7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Box </w:t>
                    </w:r>
                    <w:r w:rsidRPr="00A65992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24759, Royal Oak, </w:t>
                    </w:r>
                  </w:p>
                  <w:p w14:paraId="745A4B3D" w14:textId="0E5D6C14" w:rsidR="00A65992" w:rsidRDefault="00A65992" w:rsidP="002A5D58">
                    <w:pPr>
                      <w:spacing w:line="360" w:lineRule="auto"/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A65992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>Auckland 1345</w:t>
                    </w:r>
                  </w:p>
                  <w:p w14:paraId="3107F197" w14:textId="6486FDE6" w:rsidR="00A65992" w:rsidRPr="002A1995" w:rsidRDefault="00A65992" w:rsidP="002A5D58">
                    <w:pPr>
                      <w:spacing w:line="360" w:lineRule="auto"/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>cerebralpalsy.org.nz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4259771D" wp14:editId="79D6850E">
          <wp:simplePos x="0" y="0"/>
          <wp:positionH relativeFrom="margin">
            <wp:align>center</wp:align>
          </wp:positionH>
          <wp:positionV relativeFrom="paragraph">
            <wp:posOffset>-1146175</wp:posOffset>
          </wp:positionV>
          <wp:extent cx="6787515" cy="1397474"/>
          <wp:effectExtent l="0" t="0" r="0" b="0"/>
          <wp:wrapNone/>
          <wp:docPr id="5" name="Picture 5" descr="/Volumes/Current/Cerebral Palsy Society/Letterhead/CPS_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Current/Cerebral Palsy Society/Letterhead/CPS_Letterhead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7515" cy="1397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26693A" w14:textId="77777777" w:rsidR="00CB3171" w:rsidRDefault="00CB3171" w:rsidP="00217B84">
      <w:r>
        <w:separator/>
      </w:r>
    </w:p>
  </w:footnote>
  <w:footnote w:type="continuationSeparator" w:id="0">
    <w:p w14:paraId="34791247" w14:textId="77777777" w:rsidR="00CB3171" w:rsidRDefault="00CB3171" w:rsidP="00217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ADDBF" w14:textId="77777777" w:rsidR="00217B84" w:rsidRDefault="00217B84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58240" behindDoc="1" locked="0" layoutInCell="1" allowOverlap="1" wp14:anchorId="5F350ED6" wp14:editId="07777777">
          <wp:simplePos x="0" y="0"/>
          <wp:positionH relativeFrom="column">
            <wp:posOffset>3822700</wp:posOffset>
          </wp:positionH>
          <wp:positionV relativeFrom="paragraph">
            <wp:posOffset>13123</wp:posOffset>
          </wp:positionV>
          <wp:extent cx="2548827" cy="1255607"/>
          <wp:effectExtent l="0" t="0" r="0" b="0"/>
          <wp:wrapNone/>
          <wp:docPr id="4" name="Picture 4" descr="/Volumes/Current/Cerebral Palsy Society/Brand/_CPS LOGO UPDATED/FINALS/Main/CPS-Logo-Main_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Current/Cerebral Palsy Society/Brand/_CPS LOGO UPDATED/FINALS/Main/CPS-Logo-Main_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8827" cy="1255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95E1A"/>
    <w:multiLevelType w:val="multilevel"/>
    <w:tmpl w:val="A964D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5863EB2"/>
    <w:multiLevelType w:val="multilevel"/>
    <w:tmpl w:val="E6528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857"/>
    <w:rsid w:val="000971B2"/>
    <w:rsid w:val="000D77A4"/>
    <w:rsid w:val="00153857"/>
    <w:rsid w:val="001C5821"/>
    <w:rsid w:val="001E582B"/>
    <w:rsid w:val="00214075"/>
    <w:rsid w:val="00217B84"/>
    <w:rsid w:val="00264421"/>
    <w:rsid w:val="00283A26"/>
    <w:rsid w:val="002A1995"/>
    <w:rsid w:val="002A5D58"/>
    <w:rsid w:val="00307E95"/>
    <w:rsid w:val="003115B7"/>
    <w:rsid w:val="00331FDD"/>
    <w:rsid w:val="003520FA"/>
    <w:rsid w:val="00360B4F"/>
    <w:rsid w:val="003D63CB"/>
    <w:rsid w:val="003E0170"/>
    <w:rsid w:val="0041746C"/>
    <w:rsid w:val="004421D5"/>
    <w:rsid w:val="005D5BF9"/>
    <w:rsid w:val="00601D1D"/>
    <w:rsid w:val="0060961B"/>
    <w:rsid w:val="0062071D"/>
    <w:rsid w:val="00634C2A"/>
    <w:rsid w:val="0067544D"/>
    <w:rsid w:val="006B3311"/>
    <w:rsid w:val="006E325F"/>
    <w:rsid w:val="007566D0"/>
    <w:rsid w:val="007B2C40"/>
    <w:rsid w:val="007E7A2D"/>
    <w:rsid w:val="00801AF5"/>
    <w:rsid w:val="008539CE"/>
    <w:rsid w:val="0089346F"/>
    <w:rsid w:val="008F704B"/>
    <w:rsid w:val="00903A04"/>
    <w:rsid w:val="009451C7"/>
    <w:rsid w:val="00976497"/>
    <w:rsid w:val="00A20CF8"/>
    <w:rsid w:val="00A65992"/>
    <w:rsid w:val="00AB0275"/>
    <w:rsid w:val="00AD69B3"/>
    <w:rsid w:val="00AD7314"/>
    <w:rsid w:val="00B10309"/>
    <w:rsid w:val="00B52ADE"/>
    <w:rsid w:val="00B924EA"/>
    <w:rsid w:val="00BD4EC6"/>
    <w:rsid w:val="00BE434C"/>
    <w:rsid w:val="00CB3171"/>
    <w:rsid w:val="00CF6AA9"/>
    <w:rsid w:val="00D31EEE"/>
    <w:rsid w:val="00DD1A5A"/>
    <w:rsid w:val="00DF6064"/>
    <w:rsid w:val="00E963C4"/>
    <w:rsid w:val="00EA4825"/>
    <w:rsid w:val="00ED0C2C"/>
    <w:rsid w:val="00F162B3"/>
    <w:rsid w:val="040B4E51"/>
    <w:rsid w:val="072873F8"/>
    <w:rsid w:val="0AD3C284"/>
    <w:rsid w:val="0BB7AB66"/>
    <w:rsid w:val="0FF958E5"/>
    <w:rsid w:val="13C557F5"/>
    <w:rsid w:val="13D0D0F4"/>
    <w:rsid w:val="15657E18"/>
    <w:rsid w:val="21022B8B"/>
    <w:rsid w:val="26D6A939"/>
    <w:rsid w:val="275E07BD"/>
    <w:rsid w:val="324F1036"/>
    <w:rsid w:val="36A2DEE1"/>
    <w:rsid w:val="36B424AC"/>
    <w:rsid w:val="458815DA"/>
    <w:rsid w:val="468058FD"/>
    <w:rsid w:val="6A1245E8"/>
    <w:rsid w:val="6A78E8DB"/>
    <w:rsid w:val="737C1EC5"/>
    <w:rsid w:val="7B9AF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046C9D5"/>
  <w15:docId w15:val="{C8474C19-4BF3-4A4D-8C4E-6258DB832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43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B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B84"/>
  </w:style>
  <w:style w:type="paragraph" w:styleId="Footer">
    <w:name w:val="footer"/>
    <w:basedOn w:val="Normal"/>
    <w:link w:val="FooterChar"/>
    <w:uiPriority w:val="99"/>
    <w:unhideWhenUsed/>
    <w:rsid w:val="00217B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B84"/>
  </w:style>
  <w:style w:type="paragraph" w:customStyle="1" w:styleId="BasicParagraph">
    <w:name w:val="[Basic Paragraph]"/>
    <w:basedOn w:val="Normal"/>
    <w:uiPriority w:val="99"/>
    <w:rsid w:val="001C58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B924E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B924EA"/>
    <w:rPr>
      <w:sz w:val="22"/>
      <w:szCs w:val="22"/>
      <w:lang w:val="en-NZ"/>
    </w:rPr>
  </w:style>
  <w:style w:type="paragraph" w:styleId="NormalWeb">
    <w:name w:val="Normal (Web)"/>
    <w:basedOn w:val="Normal"/>
    <w:uiPriority w:val="99"/>
    <w:unhideWhenUsed/>
    <w:rsid w:val="00AB027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A659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lare@cpsociety.org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Martin\AppData\Local\Microsoft\Windows\Temporary%20Internet%20Files\Content.Outlook\Q48CEH51\Resolution%20Infinity%20Foundation%20-%20August%20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4f0f04-321d-467b-bf5c-f29e713adfde">
      <Terms xmlns="http://schemas.microsoft.com/office/infopath/2007/PartnerControls"/>
    </lcf76f155ced4ddcb4097134ff3c332f>
    <TaxCatchAll xmlns="5ae14a3d-616e-41b4-9121-529b749ae1e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F5698D3FB6F4F8372BB7E2A8DD77E" ma:contentTypeVersion="17" ma:contentTypeDescription="Create a new document." ma:contentTypeScope="" ma:versionID="85787220cf2a31639ee1c04ddc762bec">
  <xsd:schema xmlns:xsd="http://www.w3.org/2001/XMLSchema" xmlns:xs="http://www.w3.org/2001/XMLSchema" xmlns:p="http://schemas.microsoft.com/office/2006/metadata/properties" xmlns:ns2="3d4f0f04-321d-467b-bf5c-f29e713adfde" xmlns:ns3="5ae14a3d-616e-41b4-9121-529b749ae1e7" targetNamespace="http://schemas.microsoft.com/office/2006/metadata/properties" ma:root="true" ma:fieldsID="5df49922b442d018457d759b6ddcd35f" ns2:_="" ns3:_="">
    <xsd:import namespace="3d4f0f04-321d-467b-bf5c-f29e713adfde"/>
    <xsd:import namespace="5ae14a3d-616e-41b4-9121-529b749ae1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f0f04-321d-467b-bf5c-f29e713ad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84fc441-9f70-4c44-b9e8-2191f25d9f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e14a3d-616e-41b4-9121-529b749ae1e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09e90f9d-6b8d-4833-8da5-08797c3de35a}" ma:internalName="TaxCatchAll" ma:showField="CatchAllData" ma:web="5ae14a3d-616e-41b4-9121-529b749ae1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7B3531-B0FC-4712-AD80-449594C27E93}">
  <ds:schemaRefs>
    <ds:schemaRef ds:uri="http://schemas.microsoft.com/office/infopath/2007/PartnerControls"/>
    <ds:schemaRef ds:uri="5ae14a3d-616e-41b4-9121-529b749ae1e7"/>
    <ds:schemaRef ds:uri="http://purl.org/dc/terms/"/>
    <ds:schemaRef ds:uri="http://schemas.microsoft.com/office/2006/metadata/properties"/>
    <ds:schemaRef ds:uri="3d4f0f04-321d-467b-bf5c-f29e713adfd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8113BB1-C43A-45B1-98BC-CDF8DBA47E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E15175-6FC4-44D3-A361-1B9D2CFAD1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4f0f04-321d-467b-bf5c-f29e713adfde"/>
    <ds:schemaRef ds:uri="5ae14a3d-616e-41b4-9121-529b749ae1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Resolution Infinity Foundation - August 2018</Template>
  <TotalTime>2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Melanie Louden</cp:lastModifiedBy>
  <cp:revision>4</cp:revision>
  <cp:lastPrinted>2018-07-31T00:51:00Z</cp:lastPrinted>
  <dcterms:created xsi:type="dcterms:W3CDTF">2023-08-14T03:56:00Z</dcterms:created>
  <dcterms:modified xsi:type="dcterms:W3CDTF">2023-08-14T04:05:00Z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0x0101002AAF5698D3FB6F4F8372BB7E2A8DD77E</vt:lpwstr>
  </property>
  <property fmtid="{D5CDD505-2E9C-101B-9397-08002B2CF9AE}" pid="3" name="MediaServiceImageTags">
    <vt:lpwstr/>
  </property>
</Properties>
</file>