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AEC21" w14:textId="354C6D43" w:rsidR="008C2E69" w:rsidRP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44"/>
          <w:szCs w:val="44"/>
        </w:rPr>
      </w:pP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Mates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@ </w:t>
      </w: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Maccas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>- Christchurch</w:t>
      </w:r>
    </w:p>
    <w:p w14:paraId="4DF8B7EE" w14:textId="77777777" w:rsid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22"/>
          <w:szCs w:val="22"/>
        </w:rPr>
      </w:pPr>
    </w:p>
    <w:p w14:paraId="658FAB82" w14:textId="7E8B8ECB" w:rsidR="008C2E69" w:rsidRPr="008C2E69" w:rsidRDefault="009337D6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Rubik Light" w:hAnsi="Rubik Light" w:cs="Rubik Light"/>
          <w:sz w:val="28"/>
          <w:szCs w:val="28"/>
        </w:rPr>
      </w:pPr>
      <w:r>
        <w:rPr>
          <w:rStyle w:val="normaltextrun"/>
          <w:rFonts w:ascii="Rubik Light" w:hAnsi="Rubik Light" w:cs="Rubik Light"/>
          <w:b/>
          <w:bCs/>
          <w:sz w:val="28"/>
          <w:szCs w:val="28"/>
        </w:rPr>
        <w:t>Transport form</w:t>
      </w:r>
      <w:r w:rsidR="0097022E">
        <w:rPr>
          <w:rStyle w:val="normaltextrun"/>
          <w:rFonts w:ascii="Rubik Light" w:hAnsi="Rubik Light" w:cs="Rubik Light"/>
          <w:b/>
          <w:bCs/>
          <w:sz w:val="28"/>
          <w:szCs w:val="28"/>
        </w:rPr>
        <w:t xml:space="preserve"> for Cerebral Palsy Society members aged 18 and over</w:t>
      </w:r>
    </w:p>
    <w:p w14:paraId="12B14171" w14:textId="3528460C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2584AF09" w14:textId="5C1754E3" w:rsidR="009337D6" w:rsidRDefault="009337D6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Please note 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this form needs to be completed once, before a member of the Cerebral Palsy Society of New Zealand, </w:t>
      </w:r>
      <w:r w:rsidR="0097022E"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aged 18 and over, 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>attends Mates @ Maccas for the first time.</w:t>
      </w:r>
    </w:p>
    <w:p w14:paraId="0620768A" w14:textId="77777777" w:rsidR="0097022E" w:rsidRDefault="0097022E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</w:p>
    <w:p w14:paraId="6E3BB71F" w14:textId="77777777" w:rsidR="009337D6" w:rsidRDefault="009337D6" w:rsidP="009337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</w:p>
    <w:p w14:paraId="03ED0BB7" w14:textId="66BCA91F" w:rsidR="009337D6" w:rsidRPr="0097022E" w:rsidRDefault="009337D6" w:rsidP="009337D6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Please text Matt on </w:t>
      </w:r>
      <w:r w:rsidRPr="0097022E">
        <w:rPr>
          <w:rStyle w:val="normaltextrun"/>
          <w:rFonts w:ascii="Rubik Light" w:hAnsi="Rubik Light" w:cs="Rubik Light"/>
          <w:b/>
          <w:bCs/>
          <w:iCs/>
          <w:sz w:val="22"/>
          <w:szCs w:val="22"/>
        </w:rPr>
        <w:t>022 658 0089</w:t>
      </w:r>
      <w:r w:rsidRPr="0097022E">
        <w:rPr>
          <w:rStyle w:val="normaltextrun"/>
          <w:rFonts w:ascii="Rubik Light" w:hAnsi="Rubik Light" w:cs="Rubik Light"/>
          <w:b/>
          <w:sz w:val="22"/>
          <w:szCs w:val="22"/>
        </w:rPr>
        <w:t xml:space="preserve"> </w:t>
      </w:r>
      <w:r w:rsidRP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>to RSVP each month</w:t>
      </w:r>
      <w:r w:rsidR="0097022E">
        <w:rPr>
          <w:rStyle w:val="normaltextrun"/>
          <w:rFonts w:ascii="Rubik Light" w:hAnsi="Rubik Light" w:cs="Rubik Light"/>
          <w:b/>
          <w:iCs/>
          <w:sz w:val="22"/>
          <w:szCs w:val="22"/>
        </w:rPr>
        <w:t xml:space="preserve"> you are attending.</w:t>
      </w:r>
    </w:p>
    <w:p w14:paraId="4B94FCAE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  <w:r w:rsidRPr="0097022E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5A2C67D0" w14:textId="3AF767E5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sz w:val="22"/>
          <w:szCs w:val="22"/>
        </w:rPr>
        <w:t>I __________________________________</w:t>
      </w:r>
      <w:bookmarkStart w:id="0" w:name="_Hlk133244662"/>
      <w:r w:rsidRPr="0097022E">
        <w:rPr>
          <w:rStyle w:val="normaltextrun"/>
          <w:rFonts w:ascii="Rubik Light" w:hAnsi="Rubik Light" w:cs="Rubik Light"/>
          <w:sz w:val="22"/>
          <w:szCs w:val="22"/>
        </w:rPr>
        <w:t>________</w:t>
      </w:r>
      <w:bookmarkEnd w:id="0"/>
      <w:r w:rsidRPr="0097022E">
        <w:rPr>
          <w:rStyle w:val="normaltextrun"/>
          <w:rFonts w:ascii="Rubik Light" w:hAnsi="Rubik Light" w:cs="Rubik Light"/>
          <w:sz w:val="22"/>
          <w:szCs w:val="22"/>
        </w:rPr>
        <w:t>________</w:t>
      </w:r>
      <w:r>
        <w:rPr>
          <w:rStyle w:val="normaltextrun"/>
          <w:rFonts w:ascii="Rubik Light" w:hAnsi="Rubik Light" w:cs="Rubik Light"/>
          <w:sz w:val="22"/>
          <w:szCs w:val="22"/>
        </w:rPr>
        <w:t xml:space="preserve">, </w:t>
      </w:r>
    </w:p>
    <w:p w14:paraId="74F317B9" w14:textId="77777777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2F5D3C6F" w14:textId="74978C6D" w:rsidR="009337D6" w:rsidRPr="0097022E" w:rsidRDefault="009337D6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confirm that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(please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circle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one)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>:</w:t>
      </w:r>
    </w:p>
    <w:p w14:paraId="695AEB96" w14:textId="069DB140" w:rsidR="0097022E" w:rsidRPr="0097022E" w:rsidRDefault="009337D6" w:rsidP="00093295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can drive myself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to Mates @ Maccas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28F6295E" w14:textId="6AA59D45" w:rsidR="0097022E" w:rsidRPr="0097022E" w:rsidRDefault="009337D6" w:rsidP="0095795F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will be using public transport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to get to and from McDonalds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6F27A26F" w14:textId="5E8F5D5B" w:rsidR="0097022E" w:rsidRPr="0097022E" w:rsidRDefault="009337D6" w:rsidP="004F0052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I have a support person attending with me who is also providing transport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5F64FEA9" w14:textId="1DBDD094" w:rsidR="0097022E" w:rsidRPr="0097022E" w:rsidRDefault="009337D6" w:rsidP="003E4F62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Someone is dropping me off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>and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picking me up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477A5F4B" w14:textId="03FD9FBB" w:rsidR="0097022E" w:rsidRPr="0097022E" w:rsidRDefault="009337D6" w:rsidP="007544AA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School taxi will drop me off and I will be picked up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by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_______________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39626538" w14:textId="03A5D8FB" w:rsidR="0097022E" w:rsidRPr="0097022E" w:rsidRDefault="009337D6" w:rsidP="008A5AB8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School taxi will drop me off and 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I </w:t>
      </w: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will use public transport to get home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br/>
      </w:r>
    </w:p>
    <w:p w14:paraId="34711A6F" w14:textId="677973F5" w:rsidR="0097022E" w:rsidRPr="0097022E" w:rsidRDefault="009337D6" w:rsidP="008A5AB8">
      <w:pPr>
        <w:pStyle w:val="paragraph"/>
        <w:numPr>
          <w:ilvl w:val="0"/>
          <w:numId w:val="7"/>
        </w:numPr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Other – please specify</w:t>
      </w:r>
      <w:r w:rsidR="0097022E" w:rsidRPr="0097022E">
        <w:rPr>
          <w:rStyle w:val="normaltextrun"/>
          <w:rFonts w:ascii="Rubik Light" w:hAnsi="Rubik Light" w:cs="Rubik Light"/>
          <w:iCs/>
          <w:sz w:val="22"/>
          <w:szCs w:val="22"/>
        </w:rPr>
        <w:t xml:space="preserve"> ______________________________________</w:t>
      </w:r>
    </w:p>
    <w:p w14:paraId="26546A12" w14:textId="77777777" w:rsidR="0097022E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337ED091" w14:textId="4DACFF96" w:rsidR="009337D6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  <w:r w:rsidRPr="0097022E">
        <w:rPr>
          <w:rStyle w:val="normaltextrun"/>
          <w:rFonts w:ascii="Rubik Light" w:hAnsi="Rubik Light" w:cs="Rubik Light"/>
          <w:iCs/>
          <w:sz w:val="22"/>
          <w:szCs w:val="22"/>
        </w:rPr>
        <w:t>Your mobile # _______________________</w:t>
      </w:r>
    </w:p>
    <w:p w14:paraId="00D60B7E" w14:textId="2E8386C3" w:rsidR="0097022E" w:rsidRPr="0097022E" w:rsidRDefault="0097022E" w:rsidP="009337D6">
      <w:pPr>
        <w:pStyle w:val="paragraph"/>
        <w:textAlignment w:val="baseline"/>
        <w:rPr>
          <w:rStyle w:val="normaltextrun"/>
          <w:rFonts w:ascii="Rubik Light" w:hAnsi="Rubik Light" w:cs="Rubik Light"/>
          <w:iCs/>
          <w:sz w:val="22"/>
          <w:szCs w:val="22"/>
        </w:rPr>
      </w:pPr>
    </w:p>
    <w:p w14:paraId="51D4CA4E" w14:textId="76398864" w:rsidR="0097022E" w:rsidRDefault="0097022E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r w:rsidRPr="0097022E">
        <w:rPr>
          <w:rFonts w:ascii="Rubik Light" w:hAnsi="Rubik Light" w:cs="Rubik Light"/>
          <w:sz w:val="22"/>
          <w:szCs w:val="22"/>
        </w:rPr>
        <w:t xml:space="preserve">Signed: </w:t>
      </w:r>
      <w:r w:rsidRPr="0097022E">
        <w:rPr>
          <w:rStyle w:val="normaltextrun"/>
          <w:rFonts w:ascii="Rubik Light" w:hAnsi="Rubik Light" w:cs="Rubik Light"/>
          <w:sz w:val="22"/>
          <w:szCs w:val="22"/>
        </w:rPr>
        <w:t>____________________________</w:t>
      </w:r>
      <w:r w:rsidRPr="0097022E">
        <w:rPr>
          <w:rStyle w:val="eop"/>
          <w:rFonts w:ascii="Rubik Light" w:hAnsi="Rubik Light" w:cs="Rubik Light"/>
          <w:sz w:val="22"/>
          <w:szCs w:val="22"/>
        </w:rPr>
        <w:t xml:space="preserve">      Date: </w:t>
      </w:r>
      <w:r w:rsidRPr="0097022E">
        <w:rPr>
          <w:rStyle w:val="normaltextrun"/>
          <w:rFonts w:ascii="Rubik Light" w:hAnsi="Rubik Light" w:cs="Rubik Light"/>
          <w:sz w:val="22"/>
          <w:szCs w:val="22"/>
        </w:rPr>
        <w:t>______________</w:t>
      </w:r>
    </w:p>
    <w:p w14:paraId="18326249" w14:textId="77777777" w:rsidR="00054127" w:rsidRPr="0097022E" w:rsidRDefault="00054127" w:rsidP="009702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bookmarkStart w:id="1" w:name="_GoBack"/>
      <w:bookmarkEnd w:id="1"/>
    </w:p>
    <w:p w14:paraId="6B61F880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</w:rPr>
      </w:pPr>
    </w:p>
    <w:p w14:paraId="288726B6" w14:textId="77777777" w:rsidR="0097022E" w:rsidRPr="0097022E" w:rsidRDefault="0097022E" w:rsidP="0097022E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</w:rPr>
      </w:pPr>
      <w:r w:rsidRPr="0097022E">
        <w:rPr>
          <w:rFonts w:ascii="Rubik Light" w:hAnsi="Rubik Light" w:cs="Rubik Light"/>
          <w:b/>
        </w:rPr>
        <w:t xml:space="preserve">Please return this form to </w:t>
      </w:r>
      <w:hyperlink r:id="rId10" w:history="1">
        <w:r w:rsidRPr="0097022E">
          <w:rPr>
            <w:rStyle w:val="Hyperlink"/>
            <w:rFonts w:ascii="Rubik Light" w:hAnsi="Rubik Light" w:cs="Rubik Light"/>
            <w:b/>
          </w:rPr>
          <w:t>cpsociety@cpsociety.org.nz</w:t>
        </w:r>
      </w:hyperlink>
      <w:r w:rsidRPr="0097022E">
        <w:rPr>
          <w:rFonts w:ascii="Rubik Light" w:hAnsi="Rubik Light" w:cs="Rubik Light"/>
          <w:b/>
        </w:rPr>
        <w:t xml:space="preserve"> </w:t>
      </w:r>
      <w:r w:rsidRPr="0097022E">
        <w:rPr>
          <w:rFonts w:ascii="Rubik Light" w:hAnsi="Rubik Light" w:cs="Rubik Light"/>
          <w:b/>
          <w:u w:val="single"/>
        </w:rPr>
        <w:t>before</w:t>
      </w:r>
      <w:r w:rsidRPr="0097022E">
        <w:rPr>
          <w:rFonts w:ascii="Rubik Light" w:hAnsi="Rubik Light" w:cs="Rubik Light"/>
          <w:b/>
        </w:rPr>
        <w:t xml:space="preserve"> attending Mates @ Maccas for the first time.</w:t>
      </w:r>
    </w:p>
    <w:sectPr w:rsidR="0097022E" w:rsidRPr="0097022E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EF1E1" w14:textId="77777777" w:rsidR="00EB7111" w:rsidRDefault="00EB7111" w:rsidP="00217B84">
      <w:r>
        <w:separator/>
      </w:r>
    </w:p>
  </w:endnote>
  <w:endnote w:type="continuationSeparator" w:id="0">
    <w:p w14:paraId="0AE941A2" w14:textId="77777777" w:rsidR="00EB7111" w:rsidRDefault="00EB7111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7777777" w:rsidR="00307E95" w:rsidRDefault="00307E95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07777777">
          <wp:simplePos x="0" y="0"/>
          <wp:positionH relativeFrom="column">
            <wp:posOffset>-337397</wp:posOffset>
          </wp:positionH>
          <wp:positionV relativeFrom="paragraph">
            <wp:posOffset>-1165225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694AC" w14:textId="77777777" w:rsidR="00EB7111" w:rsidRDefault="00EB7111" w:rsidP="00217B84">
      <w:r>
        <w:separator/>
      </w:r>
    </w:p>
  </w:footnote>
  <w:footnote w:type="continuationSeparator" w:id="0">
    <w:p w14:paraId="5F70D95F" w14:textId="77777777" w:rsidR="00EB7111" w:rsidRDefault="00EB7111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782"/>
    <w:multiLevelType w:val="multilevel"/>
    <w:tmpl w:val="F58EEBA6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E4766"/>
    <w:multiLevelType w:val="multilevel"/>
    <w:tmpl w:val="A45AAF3A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85894"/>
    <w:multiLevelType w:val="multilevel"/>
    <w:tmpl w:val="D85A789A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726C8"/>
    <w:multiLevelType w:val="multilevel"/>
    <w:tmpl w:val="00D4323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744E56"/>
    <w:multiLevelType w:val="multilevel"/>
    <w:tmpl w:val="DAAEFE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653732"/>
    <w:multiLevelType w:val="hybridMultilevel"/>
    <w:tmpl w:val="82A2F486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A1442D"/>
    <w:multiLevelType w:val="multilevel"/>
    <w:tmpl w:val="528EA50E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30E40"/>
    <w:rsid w:val="00054127"/>
    <w:rsid w:val="00153857"/>
    <w:rsid w:val="001C5821"/>
    <w:rsid w:val="001E582B"/>
    <w:rsid w:val="00214075"/>
    <w:rsid w:val="00217B84"/>
    <w:rsid w:val="00264421"/>
    <w:rsid w:val="00283A26"/>
    <w:rsid w:val="00307E95"/>
    <w:rsid w:val="003115B7"/>
    <w:rsid w:val="00331FDD"/>
    <w:rsid w:val="003436EC"/>
    <w:rsid w:val="003520FA"/>
    <w:rsid w:val="00360B4F"/>
    <w:rsid w:val="003D63CB"/>
    <w:rsid w:val="003E0170"/>
    <w:rsid w:val="0041746C"/>
    <w:rsid w:val="004421D5"/>
    <w:rsid w:val="005D5BF9"/>
    <w:rsid w:val="00601D1D"/>
    <w:rsid w:val="0060961B"/>
    <w:rsid w:val="0062071D"/>
    <w:rsid w:val="00634C2A"/>
    <w:rsid w:val="006B3311"/>
    <w:rsid w:val="006E325F"/>
    <w:rsid w:val="007566D0"/>
    <w:rsid w:val="007B2C40"/>
    <w:rsid w:val="007E7A2D"/>
    <w:rsid w:val="00801AF5"/>
    <w:rsid w:val="008539CE"/>
    <w:rsid w:val="0086700E"/>
    <w:rsid w:val="0089346F"/>
    <w:rsid w:val="008C2E69"/>
    <w:rsid w:val="008F704B"/>
    <w:rsid w:val="00903A04"/>
    <w:rsid w:val="009337D6"/>
    <w:rsid w:val="0097022E"/>
    <w:rsid w:val="00976497"/>
    <w:rsid w:val="00A20CF8"/>
    <w:rsid w:val="00AB0275"/>
    <w:rsid w:val="00AD69B3"/>
    <w:rsid w:val="00AF16EC"/>
    <w:rsid w:val="00B10309"/>
    <w:rsid w:val="00B52ADE"/>
    <w:rsid w:val="00B924EA"/>
    <w:rsid w:val="00BD4EC6"/>
    <w:rsid w:val="00BE434C"/>
    <w:rsid w:val="00CF6AA9"/>
    <w:rsid w:val="00D31EEE"/>
    <w:rsid w:val="00DD1A5A"/>
    <w:rsid w:val="00DF6064"/>
    <w:rsid w:val="00E963C4"/>
    <w:rsid w:val="00EA4825"/>
    <w:rsid w:val="00EB7111"/>
    <w:rsid w:val="00ED0C2C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customStyle="1" w:styleId="paragraph">
    <w:name w:val="paragraph"/>
    <w:basedOn w:val="Normal"/>
    <w:rsid w:val="008C2E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8C2E69"/>
  </w:style>
  <w:style w:type="character" w:customStyle="1" w:styleId="eop">
    <w:name w:val="eop"/>
    <w:basedOn w:val="DefaultParagraphFont"/>
    <w:rsid w:val="008C2E69"/>
  </w:style>
  <w:style w:type="character" w:customStyle="1" w:styleId="tabchar">
    <w:name w:val="tabchar"/>
    <w:basedOn w:val="DefaultParagraphFont"/>
    <w:rsid w:val="008C2E69"/>
  </w:style>
  <w:style w:type="character" w:styleId="UnresolvedMention">
    <w:name w:val="Unresolved Mention"/>
    <w:basedOn w:val="DefaultParagraphFont"/>
    <w:uiPriority w:val="99"/>
    <w:semiHidden/>
    <w:unhideWhenUsed/>
    <w:rsid w:val="00030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psociety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1" ma:contentTypeDescription="Create a new document." ma:contentTypeScope="" ma:versionID="1dbb55112a36148783f521178ea4ec08">
  <xsd:schema xmlns:xsd="http://www.w3.org/2001/XMLSchema" xmlns:xs="http://www.w3.org/2001/XMLSchema" xmlns:p="http://schemas.microsoft.com/office/2006/metadata/properties" xmlns:ns2="3d4f0f04-321d-467b-bf5c-f29e713adfde" targetNamespace="http://schemas.microsoft.com/office/2006/metadata/properties" ma:root="true" ma:fieldsID="e3a770ca09e9adb58ddcb83b5d9260ac" ns2:_="">
    <xsd:import namespace="3d4f0f04-321d-467b-bf5c-f29e713adf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FF4A1-D58F-4D27-8B5D-DD2C599A4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10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4</cp:revision>
  <cp:lastPrinted>2018-07-31T00:51:00Z</cp:lastPrinted>
  <dcterms:created xsi:type="dcterms:W3CDTF">2023-04-24T03:53:00Z</dcterms:created>
  <dcterms:modified xsi:type="dcterms:W3CDTF">2023-04-25T23:47:00Z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</Properties>
</file>