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AEC21" w14:textId="7165B730" w:rsidR="008C2E69" w:rsidRPr="008C2E69" w:rsidRDefault="008C2E69" w:rsidP="008C2E6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Rubik Light" w:hAnsi="Rubik Light" w:cs="Rubik Light"/>
          <w:b/>
          <w:bCs/>
          <w:sz w:val="44"/>
          <w:szCs w:val="44"/>
        </w:rPr>
      </w:pPr>
      <w:r w:rsidRPr="008C2E69"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Mates </w:t>
      </w:r>
      <w:r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@ </w:t>
      </w:r>
      <w:r w:rsidRPr="008C2E69"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Maccas </w:t>
      </w:r>
      <w:r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- </w:t>
      </w:r>
      <w:r w:rsidR="005E3705">
        <w:rPr>
          <w:rStyle w:val="normaltextrun"/>
          <w:rFonts w:ascii="Rubik Light" w:hAnsi="Rubik Light" w:cs="Rubik Light"/>
          <w:b/>
          <w:bCs/>
          <w:sz w:val="44"/>
          <w:szCs w:val="44"/>
        </w:rPr>
        <w:t>Henderson</w:t>
      </w:r>
    </w:p>
    <w:p w14:paraId="4DF8B7EE" w14:textId="77777777" w:rsidR="008C2E69" w:rsidRDefault="008C2E69" w:rsidP="008C2E6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Rubik Light" w:hAnsi="Rubik Light" w:cs="Rubik Light"/>
          <w:b/>
          <w:bCs/>
          <w:sz w:val="22"/>
          <w:szCs w:val="22"/>
        </w:rPr>
      </w:pPr>
    </w:p>
    <w:p w14:paraId="658FAB82" w14:textId="7E8B8ECB" w:rsidR="008C2E69" w:rsidRPr="008C2E69" w:rsidRDefault="009337D6" w:rsidP="008C2E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Rubik Light" w:hAnsi="Rubik Light" w:cs="Rubik Light"/>
          <w:sz w:val="28"/>
          <w:szCs w:val="28"/>
        </w:rPr>
      </w:pPr>
      <w:r>
        <w:rPr>
          <w:rStyle w:val="normaltextrun"/>
          <w:rFonts w:ascii="Rubik Light" w:hAnsi="Rubik Light" w:cs="Rubik Light"/>
          <w:b/>
          <w:bCs/>
          <w:sz w:val="28"/>
          <w:szCs w:val="28"/>
        </w:rPr>
        <w:t>Transport form</w:t>
      </w:r>
      <w:r w:rsidR="0097022E">
        <w:rPr>
          <w:rStyle w:val="normaltextrun"/>
          <w:rFonts w:ascii="Rubik Light" w:hAnsi="Rubik Light" w:cs="Rubik Light"/>
          <w:b/>
          <w:bCs/>
          <w:sz w:val="28"/>
          <w:szCs w:val="28"/>
        </w:rPr>
        <w:t xml:space="preserve"> for Cerebral Palsy Society members aged 18 and over</w:t>
      </w:r>
    </w:p>
    <w:p w14:paraId="12B14171" w14:textId="3528460C" w:rsidR="008C2E69" w:rsidRPr="008C2E69" w:rsidRDefault="008C2E69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</w:p>
    <w:p w14:paraId="2584AF09" w14:textId="5C1754E3" w:rsidR="009337D6" w:rsidRDefault="009337D6" w:rsidP="009337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/>
          <w:iCs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i/>
          <w:iCs/>
          <w:sz w:val="22"/>
          <w:szCs w:val="22"/>
        </w:rPr>
        <w:t xml:space="preserve">Please note </w:t>
      </w:r>
      <w:r>
        <w:rPr>
          <w:rStyle w:val="normaltextrun"/>
          <w:rFonts w:ascii="Rubik Light" w:hAnsi="Rubik Light" w:cs="Rubik Light"/>
          <w:i/>
          <w:iCs/>
          <w:sz w:val="22"/>
          <w:szCs w:val="22"/>
        </w:rPr>
        <w:t xml:space="preserve">this form needs to be completed once, before a member of the Cerebral Palsy Society of New Zealand, </w:t>
      </w:r>
      <w:r w:rsidR="0097022E">
        <w:rPr>
          <w:rStyle w:val="normaltextrun"/>
          <w:rFonts w:ascii="Rubik Light" w:hAnsi="Rubik Light" w:cs="Rubik Light"/>
          <w:i/>
          <w:iCs/>
          <w:sz w:val="22"/>
          <w:szCs w:val="22"/>
        </w:rPr>
        <w:t xml:space="preserve">aged 18 and over, </w:t>
      </w:r>
      <w:r>
        <w:rPr>
          <w:rStyle w:val="normaltextrun"/>
          <w:rFonts w:ascii="Rubik Light" w:hAnsi="Rubik Light" w:cs="Rubik Light"/>
          <w:i/>
          <w:iCs/>
          <w:sz w:val="22"/>
          <w:szCs w:val="22"/>
        </w:rPr>
        <w:t>attends Mates @ Maccas for the first time.</w:t>
      </w:r>
    </w:p>
    <w:p w14:paraId="0620768A" w14:textId="77777777" w:rsidR="0097022E" w:rsidRDefault="0097022E" w:rsidP="009337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/>
          <w:iCs/>
          <w:sz w:val="22"/>
          <w:szCs w:val="22"/>
        </w:rPr>
      </w:pPr>
    </w:p>
    <w:p w14:paraId="6E3BB71F" w14:textId="77777777" w:rsidR="009337D6" w:rsidRDefault="009337D6" w:rsidP="009337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/>
          <w:iCs/>
          <w:sz w:val="22"/>
          <w:szCs w:val="22"/>
        </w:rPr>
      </w:pPr>
    </w:p>
    <w:p w14:paraId="03ED0BB7" w14:textId="6EC0CD96" w:rsidR="009337D6" w:rsidRPr="0097022E" w:rsidRDefault="009337D6" w:rsidP="009337D6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b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b/>
          <w:iCs/>
          <w:sz w:val="22"/>
          <w:szCs w:val="22"/>
        </w:rPr>
        <w:t xml:space="preserve">Please text </w:t>
      </w:r>
      <w:r w:rsidR="005E3705" w:rsidRPr="005E3705">
        <w:rPr>
          <w:rStyle w:val="normaltextrun"/>
          <w:rFonts w:ascii="Rubik Light" w:hAnsi="Rubik Light" w:cs="Rubik Light"/>
          <w:b/>
          <w:iCs/>
          <w:sz w:val="22"/>
          <w:szCs w:val="22"/>
        </w:rPr>
        <w:t xml:space="preserve">Renata </w:t>
      </w:r>
      <w:r w:rsidR="005E3705">
        <w:rPr>
          <w:rStyle w:val="normaltextrun"/>
          <w:rFonts w:ascii="Rubik Light" w:hAnsi="Rubik Light" w:cs="Rubik Light"/>
          <w:b/>
          <w:iCs/>
          <w:sz w:val="22"/>
          <w:szCs w:val="22"/>
        </w:rPr>
        <w:t xml:space="preserve">on </w:t>
      </w:r>
      <w:r w:rsidR="005E3705" w:rsidRPr="005E3705">
        <w:rPr>
          <w:rStyle w:val="normaltextrun"/>
          <w:rFonts w:ascii="Rubik Light" w:hAnsi="Rubik Light" w:cs="Rubik Light"/>
          <w:b/>
          <w:iCs/>
          <w:sz w:val="22"/>
          <w:szCs w:val="22"/>
        </w:rPr>
        <w:t>022</w:t>
      </w:r>
      <w:r w:rsidR="005E3705">
        <w:rPr>
          <w:rStyle w:val="normaltextrun"/>
          <w:rFonts w:ascii="Rubik Light" w:hAnsi="Rubik Light" w:cs="Rubik Light"/>
          <w:b/>
          <w:iCs/>
          <w:sz w:val="22"/>
          <w:szCs w:val="22"/>
        </w:rPr>
        <w:t xml:space="preserve"> </w:t>
      </w:r>
      <w:r w:rsidR="005E3705" w:rsidRPr="005E3705">
        <w:rPr>
          <w:rStyle w:val="normaltextrun"/>
          <w:rFonts w:ascii="Rubik Light" w:hAnsi="Rubik Light" w:cs="Rubik Light"/>
          <w:b/>
          <w:iCs/>
          <w:sz w:val="22"/>
          <w:szCs w:val="22"/>
        </w:rPr>
        <w:t>054</w:t>
      </w:r>
      <w:r w:rsidR="005E3705">
        <w:rPr>
          <w:rStyle w:val="normaltextrun"/>
          <w:rFonts w:ascii="Rubik Light" w:hAnsi="Rubik Light" w:cs="Rubik Light"/>
          <w:b/>
          <w:iCs/>
          <w:sz w:val="22"/>
          <w:szCs w:val="22"/>
        </w:rPr>
        <w:t xml:space="preserve"> </w:t>
      </w:r>
      <w:r w:rsidR="005E3705" w:rsidRPr="005E3705">
        <w:rPr>
          <w:rStyle w:val="normaltextrun"/>
          <w:rFonts w:ascii="Rubik Light" w:hAnsi="Rubik Light" w:cs="Rubik Light"/>
          <w:b/>
          <w:iCs/>
          <w:sz w:val="22"/>
          <w:szCs w:val="22"/>
        </w:rPr>
        <w:t>5009</w:t>
      </w:r>
      <w:r w:rsidR="005E3705">
        <w:rPr>
          <w:rStyle w:val="normaltextrun"/>
          <w:rFonts w:ascii="Rubik Light" w:hAnsi="Rubik Light" w:cs="Rubik Light"/>
          <w:b/>
          <w:iCs/>
          <w:sz w:val="22"/>
          <w:szCs w:val="22"/>
        </w:rPr>
        <w:t xml:space="preserve"> </w:t>
      </w:r>
      <w:r w:rsidRPr="0097022E">
        <w:rPr>
          <w:rStyle w:val="normaltextrun"/>
          <w:rFonts w:ascii="Rubik Light" w:hAnsi="Rubik Light" w:cs="Rubik Light"/>
          <w:b/>
          <w:iCs/>
          <w:sz w:val="22"/>
          <w:szCs w:val="22"/>
        </w:rPr>
        <w:t>to RSVP each month</w:t>
      </w:r>
      <w:r w:rsidR="0097022E">
        <w:rPr>
          <w:rStyle w:val="normaltextrun"/>
          <w:rFonts w:ascii="Rubik Light" w:hAnsi="Rubik Light" w:cs="Rubik Light"/>
          <w:b/>
          <w:iCs/>
          <w:sz w:val="22"/>
          <w:szCs w:val="22"/>
        </w:rPr>
        <w:t xml:space="preserve"> you are attending.</w:t>
      </w:r>
    </w:p>
    <w:p w14:paraId="4B94FCAE" w14:textId="77777777" w:rsidR="0097022E" w:rsidRPr="0097022E" w:rsidRDefault="0097022E" w:rsidP="0097022E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  <w:r w:rsidRPr="0097022E">
        <w:rPr>
          <w:rStyle w:val="eop"/>
          <w:rFonts w:ascii="Rubik Light" w:hAnsi="Rubik Light" w:cs="Rubik Light"/>
          <w:sz w:val="22"/>
          <w:szCs w:val="22"/>
        </w:rPr>
        <w:t> </w:t>
      </w:r>
    </w:p>
    <w:p w14:paraId="5A2C67D0" w14:textId="3AF767E5" w:rsidR="0097022E" w:rsidRDefault="0097022E" w:rsidP="009702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sz w:val="22"/>
          <w:szCs w:val="22"/>
        </w:rPr>
        <w:t>I __________________________________</w:t>
      </w:r>
      <w:bookmarkStart w:id="0" w:name="_Hlk133244662"/>
      <w:r w:rsidRPr="0097022E">
        <w:rPr>
          <w:rStyle w:val="normaltextrun"/>
          <w:rFonts w:ascii="Rubik Light" w:hAnsi="Rubik Light" w:cs="Rubik Light"/>
          <w:sz w:val="22"/>
          <w:szCs w:val="22"/>
        </w:rPr>
        <w:t>________</w:t>
      </w:r>
      <w:bookmarkEnd w:id="0"/>
      <w:r w:rsidRPr="0097022E">
        <w:rPr>
          <w:rStyle w:val="normaltextrun"/>
          <w:rFonts w:ascii="Rubik Light" w:hAnsi="Rubik Light" w:cs="Rubik Light"/>
          <w:sz w:val="22"/>
          <w:szCs w:val="22"/>
        </w:rPr>
        <w:t>________</w:t>
      </w:r>
      <w:r>
        <w:rPr>
          <w:rStyle w:val="normaltextrun"/>
          <w:rFonts w:ascii="Rubik Light" w:hAnsi="Rubik Light" w:cs="Rubik Light"/>
          <w:sz w:val="22"/>
          <w:szCs w:val="22"/>
        </w:rPr>
        <w:t xml:space="preserve">, </w:t>
      </w:r>
    </w:p>
    <w:p w14:paraId="74F317B9" w14:textId="77777777" w:rsidR="0097022E" w:rsidRDefault="0097022E" w:rsidP="009702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</w:p>
    <w:p w14:paraId="2F5D3C6F" w14:textId="74978C6D" w:rsidR="009337D6" w:rsidRPr="0097022E" w:rsidRDefault="009337D6" w:rsidP="009702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confirm that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(please 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circle 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one)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>:</w:t>
      </w:r>
    </w:p>
    <w:p w14:paraId="695AEB96" w14:textId="069DB140" w:rsidR="0097022E" w:rsidRPr="0097022E" w:rsidRDefault="009337D6" w:rsidP="00093295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I can drive myself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to Mates @ Maccas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28F6295E" w14:textId="6AA59D45" w:rsidR="0097022E" w:rsidRPr="0097022E" w:rsidRDefault="009337D6" w:rsidP="0095795F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I will be using public transport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to get to and from McDonalds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6F27A26F" w14:textId="5E8F5D5B" w:rsidR="0097022E" w:rsidRPr="0097022E" w:rsidRDefault="009337D6" w:rsidP="004F0052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I have a support person attending with me who is also providing transport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5F64FEA9" w14:textId="1DBDD094" w:rsidR="0097022E" w:rsidRPr="0097022E" w:rsidRDefault="009337D6" w:rsidP="003E4F62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Someone is dropping me off 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>and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picking me up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477A5F4B" w14:textId="03FD9FBB" w:rsidR="0097022E" w:rsidRPr="0097022E" w:rsidRDefault="009337D6" w:rsidP="007544AA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School taxi will drop me off and I will be picked up 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by 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_______________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39626538" w14:textId="03A5D8FB" w:rsidR="0097022E" w:rsidRPr="0097022E" w:rsidRDefault="009337D6" w:rsidP="008A5AB8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School taxi will drop me off and 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I 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will use public transport to get home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34711A6F" w14:textId="677973F5" w:rsidR="0097022E" w:rsidRPr="0097022E" w:rsidRDefault="009337D6" w:rsidP="008A5AB8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Other – please specify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______________________________________</w:t>
      </w:r>
    </w:p>
    <w:p w14:paraId="26546A12" w14:textId="77777777" w:rsidR="0097022E" w:rsidRPr="0097022E" w:rsidRDefault="0097022E" w:rsidP="009337D6">
      <w:pPr>
        <w:pStyle w:val="paragraph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</w:p>
    <w:p w14:paraId="337ED091" w14:textId="4DACFF96" w:rsidR="009337D6" w:rsidRPr="0097022E" w:rsidRDefault="0097022E" w:rsidP="009337D6">
      <w:pPr>
        <w:pStyle w:val="paragraph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Your mobile # _______________________</w:t>
      </w:r>
    </w:p>
    <w:p w14:paraId="00D60B7E" w14:textId="2E8386C3" w:rsidR="0097022E" w:rsidRPr="0097022E" w:rsidRDefault="0097022E" w:rsidP="009337D6">
      <w:pPr>
        <w:pStyle w:val="paragraph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</w:p>
    <w:p w14:paraId="51D4CA4E" w14:textId="77777777" w:rsidR="0097022E" w:rsidRPr="0097022E" w:rsidRDefault="0097022E" w:rsidP="009702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  <w:r w:rsidRPr="0097022E">
        <w:rPr>
          <w:rFonts w:ascii="Rubik Light" w:hAnsi="Rubik Light" w:cs="Rubik Light"/>
          <w:sz w:val="22"/>
          <w:szCs w:val="22"/>
        </w:rPr>
        <w:t xml:space="preserve">Signed: </w:t>
      </w:r>
      <w:r w:rsidRPr="0097022E">
        <w:rPr>
          <w:rStyle w:val="normaltextrun"/>
          <w:rFonts w:ascii="Rubik Light" w:hAnsi="Rubik Light" w:cs="Rubik Light"/>
          <w:sz w:val="22"/>
          <w:szCs w:val="22"/>
        </w:rPr>
        <w:t>____________________________</w:t>
      </w:r>
      <w:r w:rsidRPr="0097022E">
        <w:rPr>
          <w:rStyle w:val="eop"/>
          <w:rFonts w:ascii="Rubik Light" w:hAnsi="Rubik Light" w:cs="Rubik Light"/>
          <w:sz w:val="22"/>
          <w:szCs w:val="22"/>
        </w:rPr>
        <w:t xml:space="preserve">      Date: </w:t>
      </w:r>
      <w:r w:rsidRPr="0097022E">
        <w:rPr>
          <w:rStyle w:val="normaltextrun"/>
          <w:rFonts w:ascii="Rubik Light" w:hAnsi="Rubik Light" w:cs="Rubik Light"/>
          <w:sz w:val="22"/>
          <w:szCs w:val="22"/>
        </w:rPr>
        <w:t>______________</w:t>
      </w:r>
    </w:p>
    <w:p w14:paraId="6B61F880" w14:textId="563B93D6" w:rsidR="0097022E" w:rsidRDefault="0097022E" w:rsidP="0097022E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</w:rPr>
      </w:pPr>
    </w:p>
    <w:p w14:paraId="46A361A4" w14:textId="77777777" w:rsidR="00934281" w:rsidRPr="0097022E" w:rsidRDefault="00934281" w:rsidP="0097022E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</w:rPr>
      </w:pPr>
      <w:bookmarkStart w:id="1" w:name="_GoBack"/>
      <w:bookmarkEnd w:id="1"/>
    </w:p>
    <w:p w14:paraId="288726B6" w14:textId="77777777" w:rsidR="0097022E" w:rsidRPr="0097022E" w:rsidRDefault="0097022E" w:rsidP="0097022E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b/>
        </w:rPr>
      </w:pPr>
      <w:r w:rsidRPr="0097022E">
        <w:rPr>
          <w:rFonts w:ascii="Rubik Light" w:hAnsi="Rubik Light" w:cs="Rubik Light"/>
          <w:b/>
        </w:rPr>
        <w:t xml:space="preserve">Please return this form to </w:t>
      </w:r>
      <w:hyperlink r:id="rId10" w:history="1">
        <w:r w:rsidRPr="0097022E">
          <w:rPr>
            <w:rStyle w:val="Hyperlink"/>
            <w:rFonts w:ascii="Rubik Light" w:hAnsi="Rubik Light" w:cs="Rubik Light"/>
            <w:b/>
          </w:rPr>
          <w:t>cpsociety@cpsociety.org.nz</w:t>
        </w:r>
      </w:hyperlink>
      <w:r w:rsidRPr="0097022E">
        <w:rPr>
          <w:rFonts w:ascii="Rubik Light" w:hAnsi="Rubik Light" w:cs="Rubik Light"/>
          <w:b/>
        </w:rPr>
        <w:t xml:space="preserve"> </w:t>
      </w:r>
      <w:r w:rsidRPr="0097022E">
        <w:rPr>
          <w:rFonts w:ascii="Rubik Light" w:hAnsi="Rubik Light" w:cs="Rubik Light"/>
          <w:b/>
          <w:u w:val="single"/>
        </w:rPr>
        <w:t>before</w:t>
      </w:r>
      <w:r w:rsidRPr="0097022E">
        <w:rPr>
          <w:rFonts w:ascii="Rubik Light" w:hAnsi="Rubik Light" w:cs="Rubik Light"/>
          <w:b/>
        </w:rPr>
        <w:t xml:space="preserve"> attending Mates @ Maccas for the first time.</w:t>
      </w:r>
    </w:p>
    <w:sectPr w:rsidR="0097022E" w:rsidRPr="0097022E" w:rsidSect="00AD69B3">
      <w:headerReference w:type="default" r:id="rId11"/>
      <w:footerReference w:type="default" r:id="rId12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735FD" w14:textId="77777777" w:rsidR="00C879DB" w:rsidRDefault="00C879DB" w:rsidP="00217B84">
      <w:r>
        <w:separator/>
      </w:r>
    </w:p>
  </w:endnote>
  <w:endnote w:type="continuationSeparator" w:id="0">
    <w:p w14:paraId="08BC9A50" w14:textId="77777777" w:rsidR="00C879DB" w:rsidRDefault="00C879DB" w:rsidP="0021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Rubik Light"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8781" w14:textId="77777777" w:rsidR="00307E95" w:rsidRDefault="00307E95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259771D" wp14:editId="07777777">
          <wp:simplePos x="0" y="0"/>
          <wp:positionH relativeFrom="column">
            <wp:posOffset>-337397</wp:posOffset>
          </wp:positionH>
          <wp:positionV relativeFrom="paragraph">
            <wp:posOffset>-1165225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36E45" w14:textId="77777777" w:rsidR="00C879DB" w:rsidRDefault="00C879DB" w:rsidP="00217B84">
      <w:r>
        <w:separator/>
      </w:r>
    </w:p>
  </w:footnote>
  <w:footnote w:type="continuationSeparator" w:id="0">
    <w:p w14:paraId="481A3D8F" w14:textId="77777777" w:rsidR="00C879DB" w:rsidRDefault="00C879DB" w:rsidP="0021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DDBF" w14:textId="77777777" w:rsidR="00217B84" w:rsidRDefault="00217B84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A7782"/>
    <w:multiLevelType w:val="multilevel"/>
    <w:tmpl w:val="F58EEBA6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CE4766"/>
    <w:multiLevelType w:val="multilevel"/>
    <w:tmpl w:val="A45AAF3A"/>
    <w:lvl w:ilvl="0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285894"/>
    <w:multiLevelType w:val="multilevel"/>
    <w:tmpl w:val="D85A789A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6726C8"/>
    <w:multiLevelType w:val="multilevel"/>
    <w:tmpl w:val="00D4323A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744E56"/>
    <w:multiLevelType w:val="multilevel"/>
    <w:tmpl w:val="DAAEFED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653732"/>
    <w:multiLevelType w:val="hybridMultilevel"/>
    <w:tmpl w:val="82A2F486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A1442D"/>
    <w:multiLevelType w:val="multilevel"/>
    <w:tmpl w:val="528EA50E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030E40"/>
    <w:rsid w:val="00153857"/>
    <w:rsid w:val="001841B9"/>
    <w:rsid w:val="001C5821"/>
    <w:rsid w:val="001E582B"/>
    <w:rsid w:val="00214075"/>
    <w:rsid w:val="00217B84"/>
    <w:rsid w:val="00264421"/>
    <w:rsid w:val="00283A26"/>
    <w:rsid w:val="00307E95"/>
    <w:rsid w:val="003115B7"/>
    <w:rsid w:val="00331FDD"/>
    <w:rsid w:val="003436EC"/>
    <w:rsid w:val="003520FA"/>
    <w:rsid w:val="00360B4F"/>
    <w:rsid w:val="003D63CB"/>
    <w:rsid w:val="003E0170"/>
    <w:rsid w:val="0041746C"/>
    <w:rsid w:val="004421D5"/>
    <w:rsid w:val="005D5BF9"/>
    <w:rsid w:val="005E3705"/>
    <w:rsid w:val="00601D1D"/>
    <w:rsid w:val="0060961B"/>
    <w:rsid w:val="0062071D"/>
    <w:rsid w:val="00634C2A"/>
    <w:rsid w:val="006B3311"/>
    <w:rsid w:val="006E325F"/>
    <w:rsid w:val="007566D0"/>
    <w:rsid w:val="007B2C40"/>
    <w:rsid w:val="007E7A2D"/>
    <w:rsid w:val="00801AF5"/>
    <w:rsid w:val="008539CE"/>
    <w:rsid w:val="0086700E"/>
    <w:rsid w:val="0089346F"/>
    <w:rsid w:val="008C2E69"/>
    <w:rsid w:val="008F704B"/>
    <w:rsid w:val="00903A04"/>
    <w:rsid w:val="009337D6"/>
    <w:rsid w:val="00934281"/>
    <w:rsid w:val="0097022E"/>
    <w:rsid w:val="00976497"/>
    <w:rsid w:val="00A20CF8"/>
    <w:rsid w:val="00AB0275"/>
    <w:rsid w:val="00AD69B3"/>
    <w:rsid w:val="00AF16EC"/>
    <w:rsid w:val="00B10309"/>
    <w:rsid w:val="00B52ADE"/>
    <w:rsid w:val="00B924EA"/>
    <w:rsid w:val="00BC23DB"/>
    <w:rsid w:val="00BD4EC6"/>
    <w:rsid w:val="00BE434C"/>
    <w:rsid w:val="00C879DB"/>
    <w:rsid w:val="00CF6AA9"/>
    <w:rsid w:val="00D31EEE"/>
    <w:rsid w:val="00DD1A5A"/>
    <w:rsid w:val="00DF6064"/>
    <w:rsid w:val="00E963C4"/>
    <w:rsid w:val="00EA4825"/>
    <w:rsid w:val="00ED0C2C"/>
    <w:rsid w:val="040B4E51"/>
    <w:rsid w:val="072873F8"/>
    <w:rsid w:val="0AD3C284"/>
    <w:rsid w:val="0BB7AB66"/>
    <w:rsid w:val="0FF958E5"/>
    <w:rsid w:val="13C557F5"/>
    <w:rsid w:val="13D0D0F4"/>
    <w:rsid w:val="15657E18"/>
    <w:rsid w:val="21022B8B"/>
    <w:rsid w:val="26D6A939"/>
    <w:rsid w:val="275E07BD"/>
    <w:rsid w:val="324F1036"/>
    <w:rsid w:val="36A2DEE1"/>
    <w:rsid w:val="36B424AC"/>
    <w:rsid w:val="458815DA"/>
    <w:rsid w:val="468058FD"/>
    <w:rsid w:val="6A1245E8"/>
    <w:rsid w:val="6A78E8DB"/>
    <w:rsid w:val="737C1EC5"/>
    <w:rsid w:val="7B9AF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4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paragraph" w:customStyle="1" w:styleId="paragraph">
    <w:name w:val="paragraph"/>
    <w:basedOn w:val="Normal"/>
    <w:rsid w:val="008C2E6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customStyle="1" w:styleId="normaltextrun">
    <w:name w:val="normaltextrun"/>
    <w:basedOn w:val="DefaultParagraphFont"/>
    <w:rsid w:val="008C2E69"/>
  </w:style>
  <w:style w:type="character" w:customStyle="1" w:styleId="eop">
    <w:name w:val="eop"/>
    <w:basedOn w:val="DefaultParagraphFont"/>
    <w:rsid w:val="008C2E69"/>
  </w:style>
  <w:style w:type="character" w:customStyle="1" w:styleId="tabchar">
    <w:name w:val="tabchar"/>
    <w:basedOn w:val="DefaultParagraphFont"/>
    <w:rsid w:val="008C2E69"/>
  </w:style>
  <w:style w:type="character" w:styleId="UnresolvedMention">
    <w:name w:val="Unresolved Mention"/>
    <w:basedOn w:val="DefaultParagraphFont"/>
    <w:uiPriority w:val="99"/>
    <w:semiHidden/>
    <w:unhideWhenUsed/>
    <w:rsid w:val="00030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psociety@cpsociety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1" ma:contentTypeDescription="Create a new document." ma:contentTypeScope="" ma:versionID="1dbb55112a36148783f521178ea4ec08">
  <xsd:schema xmlns:xsd="http://www.w3.org/2001/XMLSchema" xmlns:xs="http://www.w3.org/2001/XMLSchema" xmlns:p="http://schemas.microsoft.com/office/2006/metadata/properties" xmlns:ns2="3d4f0f04-321d-467b-bf5c-f29e713adfde" targetNamespace="http://schemas.microsoft.com/office/2006/metadata/properties" ma:root="true" ma:fieldsID="e3a770ca09e9adb58ddcb83b5d9260ac" ns2:_="">
    <xsd:import namespace="3d4f0f04-321d-467b-bf5c-f29e713adf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7B3531-B0FC-4712-AD80-449594C27E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5FF4A1-D58F-4D27-8B5D-DD2C599A4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2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4</cp:revision>
  <cp:lastPrinted>2018-07-31T00:51:00Z</cp:lastPrinted>
  <dcterms:created xsi:type="dcterms:W3CDTF">2023-04-24T04:16:00Z</dcterms:created>
  <dcterms:modified xsi:type="dcterms:W3CDTF">2023-04-25T23:47:00Z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</Properties>
</file>