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A01D48" w14:textId="77777777" w:rsidR="002B297E" w:rsidRPr="00965F78" w:rsidRDefault="002B297E" w:rsidP="002B297E">
      <w:pPr>
        <w:jc w:val="center"/>
        <w:textAlignment w:val="baseline"/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</w:pPr>
      <w:bookmarkStart w:id="0" w:name="_GoBack"/>
      <w:bookmarkEnd w:id="0"/>
      <w:r w:rsidRPr="00965F78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>2022 NOMINATION FORM</w:t>
      </w:r>
    </w:p>
    <w:p w14:paraId="77905D8C" w14:textId="77777777" w:rsidR="002B297E" w:rsidRDefault="002B297E" w:rsidP="002B297E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7861B094" w14:textId="77777777" w:rsidR="002B297E" w:rsidRPr="001A2FAD" w:rsidRDefault="002B297E" w:rsidP="002B297E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Nominations for the Executive Board of the Cerebral Palsy Society of NZ Inc. for 2022 </w:t>
      </w:r>
    </w:p>
    <w:p w14:paraId="56C00D2F" w14:textId="77777777" w:rsidR="002B297E" w:rsidRDefault="002B297E" w:rsidP="002B297E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20C6A1D0" w14:textId="77777777" w:rsidR="002B297E" w:rsidRDefault="002B297E" w:rsidP="002B297E">
      <w:pPr>
        <w:spacing w:line="259" w:lineRule="auto"/>
        <w:jc w:val="both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454E2EFF">
        <w:rPr>
          <w:rFonts w:ascii="Rubik Light" w:eastAsia="Times New Roman" w:hAnsi="Rubik Light" w:cs="Rubik Light"/>
          <w:b/>
          <w:bCs/>
          <w:lang w:val="en-NZ" w:eastAsia="en-NZ"/>
        </w:rPr>
        <w:t>Name of Candidate</w:t>
      </w:r>
      <w:r w:rsidRPr="454E2EFF">
        <w:rPr>
          <w:rFonts w:ascii="Rubik Light" w:eastAsia="Times New Roman" w:hAnsi="Rubik Light" w:cs="Rubik Light"/>
          <w:lang w:val="en-NZ" w:eastAsia="en-NZ"/>
        </w:rPr>
        <w:t>:  ____________________</w:t>
      </w:r>
    </w:p>
    <w:p w14:paraId="7F3A64F4" w14:textId="77777777" w:rsidR="002B297E" w:rsidRDefault="002B297E" w:rsidP="002B297E">
      <w:pPr>
        <w:jc w:val="both"/>
        <w:rPr>
          <w:rFonts w:ascii="Rubik Light" w:eastAsia="Times New Roman" w:hAnsi="Rubik Light" w:cs="Rubik Light"/>
          <w:b/>
          <w:bCs/>
          <w:lang w:val="en-NZ" w:eastAsia="en-NZ"/>
        </w:rPr>
      </w:pPr>
    </w:p>
    <w:p w14:paraId="7E3FCDE9" w14:textId="77777777" w:rsidR="002B297E" w:rsidRDefault="002B297E" w:rsidP="002B297E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454E2EFF">
        <w:rPr>
          <w:rFonts w:ascii="Rubik Light" w:eastAsia="Times New Roman" w:hAnsi="Rubik Light" w:cs="Rubik Light"/>
          <w:b/>
          <w:bCs/>
          <w:lang w:val="en-NZ" w:eastAsia="en-NZ"/>
        </w:rPr>
        <w:t>Signature</w:t>
      </w:r>
      <w:r w:rsidRPr="454E2EFF">
        <w:rPr>
          <w:rFonts w:ascii="Rubik Light" w:eastAsia="Times New Roman" w:hAnsi="Rubik Light" w:cs="Rubik Light"/>
          <w:lang w:val="en-NZ" w:eastAsia="en-NZ"/>
        </w:rPr>
        <w:t>:</w:t>
      </w:r>
      <w:r>
        <w:rPr>
          <w:rFonts w:ascii="Rubik Light" w:eastAsia="Times New Roman" w:hAnsi="Rubik Light" w:cs="Rubik Light"/>
          <w:lang w:val="en-NZ" w:eastAsia="en-NZ"/>
        </w:rPr>
        <w:t xml:space="preserve"> </w:t>
      </w:r>
      <w:r w:rsidRPr="454E2EFF">
        <w:rPr>
          <w:rFonts w:ascii="Rubik Light" w:eastAsia="Times New Roman" w:hAnsi="Rubik Light" w:cs="Rubik Light"/>
          <w:lang w:val="en-NZ" w:eastAsia="en-NZ"/>
        </w:rPr>
        <w:t>__________________</w:t>
      </w:r>
      <w:r>
        <w:rPr>
          <w:rFonts w:ascii="Rubik Light" w:eastAsia="Times New Roman" w:hAnsi="Rubik Light" w:cs="Rubik Light"/>
          <w:lang w:val="en-NZ" w:eastAsia="en-NZ"/>
        </w:rPr>
        <w:t>________</w:t>
      </w:r>
    </w:p>
    <w:p w14:paraId="21BD9C8E" w14:textId="287B50E8" w:rsidR="002B297E" w:rsidRDefault="002B297E" w:rsidP="615DAE92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615DAE92">
        <w:rPr>
          <w:rFonts w:ascii="Rubik Light" w:eastAsia="Times New Roman" w:hAnsi="Rubik Light" w:cs="Rubik Light"/>
          <w:lang w:val="en-NZ" w:eastAsia="en-NZ"/>
        </w:rPr>
        <w:t> </w:t>
      </w:r>
    </w:p>
    <w:p w14:paraId="022BC33D" w14:textId="77777777" w:rsidR="002B297E" w:rsidRPr="001A2FAD" w:rsidRDefault="002B297E" w:rsidP="002B297E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63EDB1DB" w14:textId="77777777" w:rsidR="002B297E" w:rsidRPr="001A2FAD" w:rsidRDefault="002B297E" w:rsidP="002B297E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Name of Nominator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</w:t>
      </w:r>
    </w:p>
    <w:p w14:paraId="30CD0F54" w14:textId="77777777" w:rsidR="002B297E" w:rsidRDefault="002B297E" w:rsidP="002B297E">
      <w:pPr>
        <w:jc w:val="both"/>
        <w:textAlignment w:val="baseline"/>
        <w:rPr>
          <w:rFonts w:ascii="Rubik Light" w:eastAsia="Times New Roman" w:hAnsi="Rubik Light" w:cs="Rubik Light"/>
          <w:b/>
          <w:lang w:val="en-NZ" w:eastAsia="en-NZ"/>
        </w:rPr>
      </w:pPr>
    </w:p>
    <w:p w14:paraId="45D1E228" w14:textId="77777777" w:rsidR="002B297E" w:rsidRPr="001A2FAD" w:rsidRDefault="002B297E" w:rsidP="002B297E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Signature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__________________________</w:t>
      </w:r>
    </w:p>
    <w:p w14:paraId="1FDDEDCD" w14:textId="77777777" w:rsidR="002B297E" w:rsidRDefault="002B297E" w:rsidP="002B297E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1FF8A013" w14:textId="77777777" w:rsidR="002B297E" w:rsidRPr="001A2FAD" w:rsidRDefault="002B297E" w:rsidP="002B297E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 </w:t>
      </w:r>
    </w:p>
    <w:p w14:paraId="2021C123" w14:textId="77777777" w:rsidR="002B297E" w:rsidRPr="001A2FAD" w:rsidRDefault="002B297E" w:rsidP="002B297E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Name of Seconder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</w:t>
      </w:r>
    </w:p>
    <w:p w14:paraId="49FB1316" w14:textId="77777777" w:rsidR="002B297E" w:rsidRDefault="002B297E" w:rsidP="002B297E">
      <w:pPr>
        <w:jc w:val="both"/>
        <w:textAlignment w:val="baseline"/>
        <w:rPr>
          <w:rFonts w:ascii="Rubik Light" w:eastAsia="Times New Roman" w:hAnsi="Rubik Light" w:cs="Rubik Light"/>
          <w:b/>
          <w:lang w:val="en-NZ" w:eastAsia="en-NZ"/>
        </w:rPr>
      </w:pPr>
    </w:p>
    <w:p w14:paraId="401815BF" w14:textId="77777777" w:rsidR="002B297E" w:rsidRDefault="002B297E" w:rsidP="002B297E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Signature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__________________________</w:t>
      </w:r>
    </w:p>
    <w:p w14:paraId="770729A8" w14:textId="77777777" w:rsidR="002B297E" w:rsidRPr="001A2FAD" w:rsidRDefault="002B297E" w:rsidP="002B297E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68D61A19" w14:textId="77777777" w:rsidR="002B297E" w:rsidRPr="001A2FAD" w:rsidRDefault="002B297E" w:rsidP="002B297E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sz w:val="10"/>
          <w:szCs w:val="10"/>
          <w:lang w:val="en-NZ" w:eastAsia="en-NZ"/>
        </w:rPr>
        <w:t> </w:t>
      </w:r>
    </w:p>
    <w:tbl>
      <w:tblPr>
        <w:tblW w:w="10072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2B297E" w:rsidRPr="001A2FAD" w14:paraId="5B742237" w14:textId="77777777" w:rsidTr="00CD37B3">
        <w:trPr>
          <w:trHeight w:val="4105"/>
        </w:trPr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B42BE3" w14:textId="77777777" w:rsidR="002B297E" w:rsidRPr="001A2FAD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bookmarkStart w:id="1" w:name="_Hlk110867073"/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>Brief Candidate Bio </w:t>
            </w: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33049881" w14:textId="77777777" w:rsidR="002B297E" w:rsidRPr="001A2FAD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525B5C36" w14:textId="77777777" w:rsidR="002B297E" w:rsidRPr="001A2FAD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15ED6B2C" w14:textId="77777777" w:rsidR="002B297E" w:rsidRPr="001A2FAD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50352B82" w14:textId="77777777" w:rsidR="002B297E" w:rsidRPr="001A2FAD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22D300BB" w14:textId="77777777" w:rsidR="002B297E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13CFCBFF" w14:textId="77777777" w:rsidR="002B297E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25D1A2BF" w14:textId="77777777" w:rsidR="002B297E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65D3A32" w14:textId="77777777" w:rsidR="002B297E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18E94EF" w14:textId="77777777" w:rsidR="002B297E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05F48FEF" w14:textId="77777777" w:rsidR="002B297E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12428816" w14:textId="77777777" w:rsidR="002B297E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1D6B79AE" w14:textId="77777777" w:rsidR="002B297E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3F27B8D7" w14:textId="77777777" w:rsidR="002B297E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1EAE585" w14:textId="77777777" w:rsidR="002B297E" w:rsidRPr="001A2FAD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</w:tc>
      </w:tr>
      <w:bookmarkEnd w:id="1"/>
    </w:tbl>
    <w:p w14:paraId="11517E69" w14:textId="77777777" w:rsidR="002B297E" w:rsidRDefault="002B297E" w:rsidP="002B297E">
      <w:pPr>
        <w:jc w:val="both"/>
        <w:textAlignment w:val="baseline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453833F7" w14:textId="3334853C" w:rsidR="615DAE92" w:rsidRDefault="615DAE92" w:rsidP="615DAE92">
      <w:pPr>
        <w:jc w:val="both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205D929F" w14:textId="1E8A7B5F" w:rsidR="615DAE92" w:rsidRDefault="615DAE92" w:rsidP="615DAE92">
      <w:pPr>
        <w:jc w:val="both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1E568544" w14:textId="7E185C9A" w:rsidR="615DAE92" w:rsidRDefault="615DAE92" w:rsidP="615DAE92">
      <w:pPr>
        <w:jc w:val="both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tbl>
      <w:tblPr>
        <w:tblW w:w="10072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2B297E" w:rsidRPr="001A2FAD" w14:paraId="3EF4F449" w14:textId="77777777" w:rsidTr="00CD37B3">
        <w:trPr>
          <w:trHeight w:val="4105"/>
        </w:trPr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6B413B" w14:textId="77777777" w:rsidR="002B297E" w:rsidRPr="001A2FAD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lastRenderedPageBreak/>
              <w:t>Brief Candidate Bio</w:t>
            </w:r>
            <w:r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 continued: </w:t>
            </w: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> </w:t>
            </w:r>
          </w:p>
          <w:p w14:paraId="73B27263" w14:textId="77777777" w:rsidR="002B297E" w:rsidRPr="001A2FAD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1FDB26D8" w14:textId="77777777" w:rsidR="002B297E" w:rsidRPr="001A2FAD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356DEF15" w14:textId="77777777" w:rsidR="002B297E" w:rsidRPr="001A2FAD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5579BE76" w14:textId="77777777" w:rsidR="002B297E" w:rsidRPr="001A2FAD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3A8C99CC" w14:textId="77777777" w:rsidR="002B297E" w:rsidRPr="001A2FAD" w:rsidRDefault="002B297E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</w:tc>
      </w:tr>
    </w:tbl>
    <w:p w14:paraId="564C71CE" w14:textId="77777777" w:rsidR="002B297E" w:rsidRDefault="002B297E" w:rsidP="002B297E">
      <w:pPr>
        <w:jc w:val="both"/>
        <w:textAlignment w:val="baseline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4DB6CB25" w14:textId="77777777" w:rsidR="002B297E" w:rsidRDefault="002B297E" w:rsidP="002B297E">
      <w:pPr>
        <w:jc w:val="both"/>
        <w:textAlignment w:val="baseline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789C2613" w14:textId="77777777" w:rsidR="002B297E" w:rsidRDefault="002B297E" w:rsidP="002B297E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Photo of Candidate</w:t>
      </w:r>
      <w:r w:rsidRPr="001A2FAD">
        <w:rPr>
          <w:rFonts w:ascii="Rubik Light" w:eastAsia="Times New Roman" w:hAnsi="Rubik Light" w:cs="Rubik Light"/>
          <w:lang w:val="en-NZ" w:eastAsia="en-NZ"/>
        </w:rPr>
        <w:t>:</w:t>
      </w:r>
      <w:r>
        <w:rPr>
          <w:rFonts w:ascii="Rubik Light" w:eastAsia="Times New Roman" w:hAnsi="Rubik Light" w:cs="Rubik Light"/>
          <w:lang w:val="en-NZ" w:eastAsia="en-NZ"/>
        </w:rPr>
        <w:t xml:space="preserve"> Please include a suitable head and shoulders style photo of yourself. </w:t>
      </w:r>
    </w:p>
    <w:p w14:paraId="196DACBA" w14:textId="77777777" w:rsidR="002B297E" w:rsidRPr="00965F78" w:rsidRDefault="002B297E" w:rsidP="002B297E">
      <w:pPr>
        <w:pStyle w:val="ListParagraph"/>
        <w:numPr>
          <w:ilvl w:val="0"/>
          <w:numId w:val="6"/>
        </w:num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965F78">
        <w:rPr>
          <w:rFonts w:ascii="Rubik Light" w:eastAsia="Times New Roman" w:hAnsi="Rubik Light" w:cs="Rubik Light"/>
          <w:lang w:val="en-NZ" w:eastAsia="en-NZ"/>
        </w:rPr>
        <w:t xml:space="preserve">If you are mailing your form to us, please print your photo and include it in the envelope. </w:t>
      </w:r>
    </w:p>
    <w:p w14:paraId="1F881EEF" w14:textId="77777777" w:rsidR="002B297E" w:rsidRPr="00965F78" w:rsidRDefault="002B297E" w:rsidP="002B297E">
      <w:pPr>
        <w:pStyle w:val="ListParagraph"/>
        <w:numPr>
          <w:ilvl w:val="0"/>
          <w:numId w:val="6"/>
        </w:num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965F78">
        <w:rPr>
          <w:rFonts w:ascii="Rubik Light" w:eastAsia="Times New Roman" w:hAnsi="Rubik Light" w:cs="Rubik Light"/>
          <w:lang w:val="en-NZ" w:eastAsia="en-NZ"/>
        </w:rPr>
        <w:t xml:space="preserve">If you are emailing your form, please attach the photo as a </w:t>
      </w:r>
      <w:proofErr w:type="gramStart"/>
      <w:r w:rsidRPr="00965F78">
        <w:rPr>
          <w:rFonts w:ascii="Rubik Light" w:eastAsia="Times New Roman" w:hAnsi="Rubik Light" w:cs="Rubik Light"/>
          <w:lang w:val="en-NZ" w:eastAsia="en-NZ"/>
        </w:rPr>
        <w:t>high resolution</w:t>
      </w:r>
      <w:proofErr w:type="gramEnd"/>
      <w:r w:rsidRPr="00965F78">
        <w:rPr>
          <w:rFonts w:ascii="Rubik Light" w:eastAsia="Times New Roman" w:hAnsi="Rubik Light" w:cs="Rubik Light"/>
          <w:lang w:val="en-NZ" w:eastAsia="en-NZ"/>
        </w:rPr>
        <w:t xml:space="preserve"> JPG or PNG. </w:t>
      </w:r>
    </w:p>
    <w:p w14:paraId="4417759D" w14:textId="77777777" w:rsidR="002B297E" w:rsidRPr="001A2FAD" w:rsidRDefault="002B297E" w:rsidP="002B297E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5307EA1E" w14:textId="77777777" w:rsidR="002B297E" w:rsidRPr="00965F78" w:rsidRDefault="002B297E" w:rsidP="002B297E">
      <w:pPr>
        <w:jc w:val="both"/>
        <w:textAlignment w:val="baseline"/>
        <w:rPr>
          <w:rFonts w:ascii="Rubik Light" w:eastAsia="Times New Roman" w:hAnsi="Rubik Light" w:cs="Rubik Light"/>
          <w:b/>
          <w:sz w:val="18"/>
          <w:szCs w:val="18"/>
          <w:lang w:val="en-NZ" w:eastAsia="en-NZ"/>
        </w:rPr>
      </w:pPr>
      <w:r w:rsidRPr="00965F78">
        <w:rPr>
          <w:rFonts w:ascii="Rubik Light" w:eastAsia="Times New Roman" w:hAnsi="Rubik Light" w:cs="Rubik Light"/>
          <w:b/>
          <w:color w:val="FF0000"/>
          <w:lang w:val="en-NZ" w:eastAsia="en-NZ"/>
        </w:rPr>
        <w:t>NB </w:t>
      </w:r>
    </w:p>
    <w:p w14:paraId="71AD51D1" w14:textId="77777777" w:rsidR="002B297E" w:rsidRDefault="002B297E" w:rsidP="002B297E">
      <w:pPr>
        <w:numPr>
          <w:ilvl w:val="0"/>
          <w:numId w:val="4"/>
        </w:numPr>
        <w:ind w:left="360" w:firstLine="0"/>
        <w:jc w:val="both"/>
        <w:rPr>
          <w:rFonts w:eastAsiaTheme="minorEastAsia"/>
          <w:color w:val="FF0000"/>
          <w:lang w:val="en-NZ" w:eastAsia="en-NZ"/>
        </w:rPr>
      </w:pPr>
      <w:r w:rsidRPr="495BD59A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Nominations must be received by 4pm, Friday, 30 September, 2022.  </w:t>
      </w:r>
    </w:p>
    <w:p w14:paraId="2128C5B9" w14:textId="7782B8A6" w:rsidR="002B297E" w:rsidRPr="00965F78" w:rsidRDefault="002B297E" w:rsidP="002B297E">
      <w:pPr>
        <w:numPr>
          <w:ilvl w:val="0"/>
          <w:numId w:val="4"/>
        </w:numPr>
        <w:ind w:left="360" w:firstLine="0"/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18D9737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The Nominator and Seconder must be financial members of the Cerebral Palsy Society of NZ Inc as of the above date.</w:t>
      </w:r>
      <w:r w:rsidRPr="018D9737">
        <w:rPr>
          <w:rFonts w:ascii="Rubik Light" w:eastAsia="Times New Roman" w:hAnsi="Rubik Light" w:cs="Rubik Light"/>
          <w:color w:val="FF0000"/>
          <w:lang w:val="en-NZ" w:eastAsia="en-NZ"/>
        </w:rPr>
        <w:t> </w:t>
      </w:r>
    </w:p>
    <w:p w14:paraId="34361B5B" w14:textId="082966CF" w:rsidR="002B297E" w:rsidRDefault="002B297E" w:rsidP="002B297E">
      <w:pPr>
        <w:rPr>
          <w:rFonts w:ascii="Rubik Light" w:eastAsia="Times New Roman" w:hAnsi="Rubik Light" w:cs="Rubik Light"/>
          <w:lang w:val="en-NZ" w:eastAsia="en-NZ"/>
        </w:rPr>
      </w:pPr>
    </w:p>
    <w:sectPr w:rsidR="002B297E" w:rsidSect="00AD69B3">
      <w:headerReference w:type="default" r:id="rId10"/>
      <w:footerReference w:type="default" r:id="rId11"/>
      <w:pgSz w:w="11900" w:h="16840"/>
      <w:pgMar w:top="2686" w:right="1104" w:bottom="3057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59BE6" w14:textId="77777777" w:rsidR="00917739" w:rsidRDefault="00917739" w:rsidP="00217B84">
      <w:r>
        <w:separator/>
      </w:r>
    </w:p>
  </w:endnote>
  <w:endnote w:type="continuationSeparator" w:id="0">
    <w:p w14:paraId="02D96A4C" w14:textId="77777777" w:rsidR="00917739" w:rsidRDefault="00917739" w:rsidP="00217B84">
      <w:r>
        <w:continuationSeparator/>
      </w:r>
    </w:p>
  </w:endnote>
  <w:endnote w:type="continuationNotice" w:id="1">
    <w:p w14:paraId="111F32D5" w14:textId="77777777" w:rsidR="00CE5AF0" w:rsidRDefault="00CE5A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ubik Light">
    <w:panose1 w:val="02000604000000020004"/>
    <w:charset w:val="00"/>
    <w:family w:val="auto"/>
    <w:pitch w:val="variable"/>
    <w:sig w:usb0="A0000A2F" w:usb1="5000205B" w:usb2="00000000" w:usb3="00000000" w:csb0="000000B7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38781" w14:textId="77777777" w:rsidR="00917739" w:rsidRDefault="00917739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259771D" wp14:editId="07777777">
          <wp:simplePos x="0" y="0"/>
          <wp:positionH relativeFrom="column">
            <wp:posOffset>-337397</wp:posOffset>
          </wp:positionH>
          <wp:positionV relativeFrom="paragraph">
            <wp:posOffset>-1165225</wp:posOffset>
          </wp:positionV>
          <wp:extent cx="6787515" cy="1397474"/>
          <wp:effectExtent l="0" t="0" r="0" b="0"/>
          <wp:wrapNone/>
          <wp:docPr id="5" name="Picture 5" descr="/Volumes/Current/Cerebral Palsy Society/Letterhead/CPS_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Current/Cerebral Palsy Society/Letterhead/CPS_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7515" cy="139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15E54" w14:textId="77777777" w:rsidR="00917739" w:rsidRDefault="00917739" w:rsidP="00217B84">
      <w:r>
        <w:separator/>
      </w:r>
    </w:p>
  </w:footnote>
  <w:footnote w:type="continuationSeparator" w:id="0">
    <w:p w14:paraId="01C0360A" w14:textId="77777777" w:rsidR="00917739" w:rsidRDefault="00917739" w:rsidP="00217B84">
      <w:r>
        <w:continuationSeparator/>
      </w:r>
    </w:p>
  </w:footnote>
  <w:footnote w:type="continuationNotice" w:id="1">
    <w:p w14:paraId="08C63E90" w14:textId="77777777" w:rsidR="00CE5AF0" w:rsidRDefault="00CE5A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DDBF" w14:textId="77777777" w:rsidR="00917739" w:rsidRDefault="00917739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7216" behindDoc="1" locked="0" layoutInCell="1" allowOverlap="1" wp14:anchorId="5F350ED6" wp14:editId="07777777">
          <wp:simplePos x="0" y="0"/>
          <wp:positionH relativeFrom="column">
            <wp:posOffset>3822700</wp:posOffset>
          </wp:positionH>
          <wp:positionV relativeFrom="paragraph">
            <wp:posOffset>13123</wp:posOffset>
          </wp:positionV>
          <wp:extent cx="2548827" cy="1255607"/>
          <wp:effectExtent l="0" t="0" r="0" b="0"/>
          <wp:wrapNone/>
          <wp:docPr id="4" name="Picture 4" descr="/Volumes/Current/Cerebral Palsy Society/Brand/_CPS LOGO UPDATED/FINALS/Main/CPS-Logo-Main_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Current/Cerebral Palsy Society/Brand/_CPS LOGO UPDATED/FINALS/Main/CPS-Logo-Main_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827" cy="1255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95E1A"/>
    <w:multiLevelType w:val="multilevel"/>
    <w:tmpl w:val="A964D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3A8391"/>
    <w:multiLevelType w:val="hybridMultilevel"/>
    <w:tmpl w:val="680C275E"/>
    <w:lvl w:ilvl="0" w:tplc="957AEDC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C069A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C61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3C04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C62F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E61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1AD7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704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F2F8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63EB2"/>
    <w:multiLevelType w:val="multilevel"/>
    <w:tmpl w:val="E652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6D4D5D"/>
    <w:multiLevelType w:val="hybridMultilevel"/>
    <w:tmpl w:val="8A36B8F4"/>
    <w:lvl w:ilvl="0" w:tplc="0F50E76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2AAA1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1C8E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8E8B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62DC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34C7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BC7A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6E55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0A25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372D0"/>
    <w:multiLevelType w:val="hybridMultilevel"/>
    <w:tmpl w:val="0AA22852"/>
    <w:lvl w:ilvl="0" w:tplc="16E84A34">
      <w:start w:val="8"/>
      <w:numFmt w:val="bullet"/>
      <w:lvlText w:val="-"/>
      <w:lvlJc w:val="left"/>
      <w:pPr>
        <w:ind w:left="720" w:hanging="360"/>
      </w:pPr>
      <w:rPr>
        <w:rFonts w:ascii="Rubik Light" w:eastAsia="Times New Roman" w:hAnsi="Rubik Light" w:cs="Rubik Light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FC197"/>
    <w:multiLevelType w:val="hybridMultilevel"/>
    <w:tmpl w:val="9140B2D0"/>
    <w:lvl w:ilvl="0" w:tplc="4DF8B7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1641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0C1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67A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9493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908E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B689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649B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FC19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57"/>
    <w:rsid w:val="00153857"/>
    <w:rsid w:val="001A2FAD"/>
    <w:rsid w:val="001C5821"/>
    <w:rsid w:val="001E582B"/>
    <w:rsid w:val="00214075"/>
    <w:rsid w:val="00217B84"/>
    <w:rsid w:val="00252B10"/>
    <w:rsid w:val="00264421"/>
    <w:rsid w:val="00283A26"/>
    <w:rsid w:val="002B297E"/>
    <w:rsid w:val="00307E95"/>
    <w:rsid w:val="003115B7"/>
    <w:rsid w:val="00331FDD"/>
    <w:rsid w:val="003520FA"/>
    <w:rsid w:val="00360B4F"/>
    <w:rsid w:val="003D63CB"/>
    <w:rsid w:val="003E0170"/>
    <w:rsid w:val="0041746C"/>
    <w:rsid w:val="004421D5"/>
    <w:rsid w:val="005B4A26"/>
    <w:rsid w:val="005D5BF9"/>
    <w:rsid w:val="00601D1D"/>
    <w:rsid w:val="0060961B"/>
    <w:rsid w:val="00611052"/>
    <w:rsid w:val="0062071D"/>
    <w:rsid w:val="00634C2A"/>
    <w:rsid w:val="006B3311"/>
    <w:rsid w:val="006E325F"/>
    <w:rsid w:val="007566D0"/>
    <w:rsid w:val="007B2C40"/>
    <w:rsid w:val="007E7A2D"/>
    <w:rsid w:val="00801AF5"/>
    <w:rsid w:val="00804C25"/>
    <w:rsid w:val="008539CE"/>
    <w:rsid w:val="00891441"/>
    <w:rsid w:val="0089346F"/>
    <w:rsid w:val="008F704B"/>
    <w:rsid w:val="00903A04"/>
    <w:rsid w:val="00917739"/>
    <w:rsid w:val="00965F78"/>
    <w:rsid w:val="00976497"/>
    <w:rsid w:val="00A20CF8"/>
    <w:rsid w:val="00A858D2"/>
    <w:rsid w:val="00AB0275"/>
    <w:rsid w:val="00AD0CDF"/>
    <w:rsid w:val="00AD69B3"/>
    <w:rsid w:val="00B10309"/>
    <w:rsid w:val="00B52ADE"/>
    <w:rsid w:val="00B924EA"/>
    <w:rsid w:val="00BD4EC6"/>
    <w:rsid w:val="00BE434C"/>
    <w:rsid w:val="00CE5AF0"/>
    <w:rsid w:val="00CF6AA9"/>
    <w:rsid w:val="00D31EEE"/>
    <w:rsid w:val="00DD1A5A"/>
    <w:rsid w:val="00DF6064"/>
    <w:rsid w:val="00E963C4"/>
    <w:rsid w:val="00EA4825"/>
    <w:rsid w:val="00ED0C2C"/>
    <w:rsid w:val="0156DC3B"/>
    <w:rsid w:val="018D9737"/>
    <w:rsid w:val="02A5CAB7"/>
    <w:rsid w:val="040B4E51"/>
    <w:rsid w:val="072873F8"/>
    <w:rsid w:val="0960F396"/>
    <w:rsid w:val="0AD3C284"/>
    <w:rsid w:val="0BB7AB66"/>
    <w:rsid w:val="0CCF16C3"/>
    <w:rsid w:val="0F5FD24E"/>
    <w:rsid w:val="0FF958E5"/>
    <w:rsid w:val="13C557F5"/>
    <w:rsid w:val="13D0D0F4"/>
    <w:rsid w:val="15657E18"/>
    <w:rsid w:val="15976930"/>
    <w:rsid w:val="16264E41"/>
    <w:rsid w:val="1667870B"/>
    <w:rsid w:val="18B0505A"/>
    <w:rsid w:val="19230F14"/>
    <w:rsid w:val="1B0FA41F"/>
    <w:rsid w:val="1CB44192"/>
    <w:rsid w:val="1E49F10B"/>
    <w:rsid w:val="21022B8B"/>
    <w:rsid w:val="23CD5D22"/>
    <w:rsid w:val="26D6A939"/>
    <w:rsid w:val="275E07BD"/>
    <w:rsid w:val="2E4F7176"/>
    <w:rsid w:val="2FEB41D7"/>
    <w:rsid w:val="322E882E"/>
    <w:rsid w:val="324F1036"/>
    <w:rsid w:val="327543F0"/>
    <w:rsid w:val="32CF0E63"/>
    <w:rsid w:val="34E488D4"/>
    <w:rsid w:val="36A2DEE1"/>
    <w:rsid w:val="36B424AC"/>
    <w:rsid w:val="37DD2B5F"/>
    <w:rsid w:val="3D9BCD0C"/>
    <w:rsid w:val="3DF6655F"/>
    <w:rsid w:val="43EFBC91"/>
    <w:rsid w:val="440AE215"/>
    <w:rsid w:val="454E2EFF"/>
    <w:rsid w:val="458815DA"/>
    <w:rsid w:val="468058FD"/>
    <w:rsid w:val="47852851"/>
    <w:rsid w:val="48397373"/>
    <w:rsid w:val="495BD59A"/>
    <w:rsid w:val="4A82E27D"/>
    <w:rsid w:val="4D0CE496"/>
    <w:rsid w:val="4D9E59E5"/>
    <w:rsid w:val="533DEF56"/>
    <w:rsid w:val="57D4C5F3"/>
    <w:rsid w:val="58E40D89"/>
    <w:rsid w:val="5A7FDDEA"/>
    <w:rsid w:val="5B5E5892"/>
    <w:rsid w:val="5E22F9C2"/>
    <w:rsid w:val="615DAE92"/>
    <w:rsid w:val="62D11419"/>
    <w:rsid w:val="64DB5A5E"/>
    <w:rsid w:val="67AE8396"/>
    <w:rsid w:val="6832B5B8"/>
    <w:rsid w:val="69AAE4EB"/>
    <w:rsid w:val="6A1245E8"/>
    <w:rsid w:val="6A78E8DB"/>
    <w:rsid w:val="6EC3C1B4"/>
    <w:rsid w:val="70471D75"/>
    <w:rsid w:val="723309BD"/>
    <w:rsid w:val="737C1EC5"/>
    <w:rsid w:val="797FC988"/>
    <w:rsid w:val="7B9AFBD6"/>
    <w:rsid w:val="7DDC1854"/>
    <w:rsid w:val="7EB1309E"/>
    <w:rsid w:val="7F4D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046C9D5"/>
  <w15:docId w15:val="{C8474C19-4BF3-4A4D-8C4E-6258DB83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5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B84"/>
  </w:style>
  <w:style w:type="paragraph" w:styleId="Footer">
    <w:name w:val="footer"/>
    <w:basedOn w:val="Normal"/>
    <w:link w:val="Foot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B84"/>
  </w:style>
  <w:style w:type="paragraph" w:customStyle="1" w:styleId="BasicParagraph">
    <w:name w:val="[Basic Paragraph]"/>
    <w:basedOn w:val="Normal"/>
    <w:uiPriority w:val="99"/>
    <w:rsid w:val="001C58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B924E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924EA"/>
    <w:rPr>
      <w:sz w:val="22"/>
      <w:szCs w:val="22"/>
      <w:lang w:val="en-NZ"/>
    </w:rPr>
  </w:style>
  <w:style w:type="paragraph" w:styleId="NormalWeb">
    <w:name w:val="Normal (Web)"/>
    <w:basedOn w:val="Normal"/>
    <w:uiPriority w:val="99"/>
    <w:unhideWhenUsed/>
    <w:rsid w:val="00AB02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paragraph" w:customStyle="1" w:styleId="paragraph">
    <w:name w:val="paragraph"/>
    <w:basedOn w:val="Normal"/>
    <w:rsid w:val="001A2FA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character" w:customStyle="1" w:styleId="normaltextrun">
    <w:name w:val="normaltextrun"/>
    <w:basedOn w:val="DefaultParagraphFont"/>
    <w:rsid w:val="001A2FAD"/>
  </w:style>
  <w:style w:type="character" w:customStyle="1" w:styleId="eop">
    <w:name w:val="eop"/>
    <w:basedOn w:val="DefaultParagraphFont"/>
    <w:rsid w:val="001A2FAD"/>
  </w:style>
  <w:style w:type="character" w:customStyle="1" w:styleId="scxw126471101">
    <w:name w:val="scxw126471101"/>
    <w:basedOn w:val="DefaultParagraphFont"/>
    <w:rsid w:val="001A2FAD"/>
  </w:style>
  <w:style w:type="character" w:customStyle="1" w:styleId="tabchar">
    <w:name w:val="tabchar"/>
    <w:basedOn w:val="DefaultParagraphFont"/>
    <w:rsid w:val="001A2FAD"/>
  </w:style>
  <w:style w:type="paragraph" w:styleId="Revision">
    <w:name w:val="Revision"/>
    <w:hidden/>
    <w:uiPriority w:val="99"/>
    <w:semiHidden/>
    <w:rsid w:val="00804C25"/>
  </w:style>
  <w:style w:type="paragraph" w:styleId="BalloonText">
    <w:name w:val="Balloon Text"/>
    <w:basedOn w:val="Normal"/>
    <w:link w:val="BalloonTextChar"/>
    <w:uiPriority w:val="99"/>
    <w:semiHidden/>
    <w:unhideWhenUsed/>
    <w:rsid w:val="00804C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C2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65F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38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2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4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5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89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0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66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54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56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2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1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94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48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8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8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76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62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04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38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92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36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83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7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71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9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6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8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5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3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4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artin\AppData\Local\Microsoft\Windows\Temporary%20Internet%20Files\Content.Outlook\Q48CEH51\Resolution%20Infinity%20Foundation%20-%20August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F5698D3FB6F4F8372BB7E2A8DD77E" ma:contentTypeVersion="16" ma:contentTypeDescription="Create a new document." ma:contentTypeScope="" ma:versionID="3fc3c7a28c2e11eef17d502ec04cc7ee">
  <xsd:schema xmlns:xsd="http://www.w3.org/2001/XMLSchema" xmlns:xs="http://www.w3.org/2001/XMLSchema" xmlns:p="http://schemas.microsoft.com/office/2006/metadata/properties" xmlns:ns2="3d4f0f04-321d-467b-bf5c-f29e713adfde" xmlns:ns3="5ae14a3d-616e-41b4-9121-529b749ae1e7" targetNamespace="http://schemas.microsoft.com/office/2006/metadata/properties" ma:root="true" ma:fieldsID="50ac59e286593fbca1b0fab798a916d2" ns2:_="" ns3:_="">
    <xsd:import namespace="3d4f0f04-321d-467b-bf5c-f29e713adfde"/>
    <xsd:import namespace="5ae14a3d-616e-41b4-9121-529b749ae1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f0f04-321d-467b-bf5c-f29e713ad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84fc441-9f70-4c44-b9e8-2191f25d9f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14a3d-616e-41b4-9121-529b749ae1e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09e90f9d-6b8d-4833-8da5-08797c3de35a}" ma:internalName="TaxCatchAll" ma:showField="CatchAllData" ma:web="5ae14a3d-616e-41b4-9121-529b749ae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4f0f04-321d-467b-bf5c-f29e713adfde">
      <Terms xmlns="http://schemas.microsoft.com/office/infopath/2007/PartnerControls"/>
    </lcf76f155ced4ddcb4097134ff3c332f>
    <TaxCatchAll xmlns="5ae14a3d-616e-41b4-9121-529b749ae1e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B004E8-E14B-4AAD-B195-0EA05DB702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f0f04-321d-467b-bf5c-f29e713adfde"/>
    <ds:schemaRef ds:uri="5ae14a3d-616e-41b4-9121-529b749ae1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B3531-B0FC-4712-AD80-449594C27E93}">
  <ds:schemaRefs>
    <ds:schemaRef ds:uri="http://schemas.microsoft.com/office/2006/documentManagement/types"/>
    <ds:schemaRef ds:uri="5ae14a3d-616e-41b4-9121-529b749ae1e7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3d4f0f04-321d-467b-bf5c-f29e713adfde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8113BB1-C43A-45B1-98BC-CDF8DBA47E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Resolution Infinity Foundation - August 2018</Template>
  <TotalTime>0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Louden</cp:lastModifiedBy>
  <cp:revision>2</cp:revision>
  <cp:lastPrinted>2022-08-26T00:43:00Z</cp:lastPrinted>
  <dcterms:created xsi:type="dcterms:W3CDTF">2022-09-29T01:10:00Z</dcterms:created>
  <dcterms:modified xsi:type="dcterms:W3CDTF">2022-09-29T01:10:00Z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0x0101002AAF5698D3FB6F4F8372BB7E2A8DD77E</vt:lpwstr>
  </property>
  <property fmtid="{D5CDD505-2E9C-101B-9397-08002B2CF9AE}" pid="3" name="MediaServiceImageTags">
    <vt:lpwstr/>
  </property>
</Properties>
</file>