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1120A" w14:textId="77777777" w:rsidR="004F2338" w:rsidRPr="001A2FAD" w:rsidRDefault="004F2338" w:rsidP="004F2338">
      <w:pPr>
        <w:ind w:left="360"/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bookmarkStart w:id="0" w:name="_GoBack"/>
      <w:bookmarkEnd w:id="0"/>
    </w:p>
    <w:p w14:paraId="5DDE00FE" w14:textId="77777777" w:rsidR="004F2338" w:rsidRPr="00611052" w:rsidRDefault="004F2338" w:rsidP="004F2338">
      <w:pPr>
        <w:jc w:val="center"/>
        <w:textAlignment w:val="baseline"/>
        <w:rPr>
          <w:rFonts w:ascii="Rubik Light" w:eastAsia="Times New Roman" w:hAnsi="Rubik Light" w:cs="Rubik Light"/>
          <w:b/>
          <w:sz w:val="32"/>
          <w:szCs w:val="32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sz w:val="32"/>
          <w:szCs w:val="32"/>
          <w:lang w:val="en-NZ" w:eastAsia="en-NZ"/>
        </w:rPr>
        <w:t>2022 REMIT FORM</w:t>
      </w:r>
    </w:p>
    <w:p w14:paraId="28D8F7AD" w14:textId="77777777" w:rsidR="004F2338" w:rsidRPr="001A2FAD" w:rsidRDefault="004F2338" w:rsidP="004F2338">
      <w:pPr>
        <w:jc w:val="center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26A274CD" w14:textId="77777777" w:rsidR="004F2338" w:rsidRPr="001A2FAD" w:rsidRDefault="004F2338" w:rsidP="004F2338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Remit for consideration for the 2022 AGM of the Cerebral Palsy Society of NZ Inc. </w:t>
      </w:r>
    </w:p>
    <w:p w14:paraId="4167A4DB" w14:textId="77777777" w:rsidR="004F2338" w:rsidRDefault="004F2338" w:rsidP="004F2338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402C2ADE" w14:textId="77777777" w:rsidR="004F2338" w:rsidRDefault="004F2338" w:rsidP="004F2338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79756129" w14:textId="77777777" w:rsidR="004F2338" w:rsidRPr="001A2FAD" w:rsidRDefault="004F2338" w:rsidP="004F2338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Name of Proposer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</w:t>
      </w:r>
    </w:p>
    <w:p w14:paraId="271D4BEB" w14:textId="77777777" w:rsidR="004F2338" w:rsidRDefault="004F2338" w:rsidP="004F2338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29F6511C" w14:textId="77777777" w:rsidR="004F2338" w:rsidRPr="001A2FAD" w:rsidRDefault="004F2338" w:rsidP="004F2338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</w:p>
    <w:p w14:paraId="699277BC" w14:textId="77777777" w:rsidR="004F2338" w:rsidRPr="001A2FAD" w:rsidRDefault="004F2338" w:rsidP="004F2338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 </w:t>
      </w:r>
      <w:r w:rsidRPr="001A2FAD">
        <w:rPr>
          <w:rFonts w:ascii="Rubik Light" w:eastAsia="Times New Roman" w:hAnsi="Rubik Light" w:cs="Rubik Light"/>
          <w:sz w:val="10"/>
          <w:szCs w:val="10"/>
          <w:lang w:val="en-NZ" w:eastAsia="en-NZ"/>
        </w:rPr>
        <w:t> </w:t>
      </w: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4F2338" w:rsidRPr="001A2FAD" w14:paraId="13A746A8" w14:textId="77777777" w:rsidTr="00CD37B3">
        <w:trPr>
          <w:trHeight w:val="5917"/>
        </w:trPr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085BF6" w14:textId="77777777" w:rsidR="004F2338" w:rsidRPr="001A2FAD" w:rsidRDefault="004F2338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Proposed Remit</w:t>
            </w: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62BCBF16" w14:textId="77777777" w:rsidR="004F2338" w:rsidRPr="001A2FAD" w:rsidRDefault="004F2338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7DFB9D35" w14:textId="77777777" w:rsidR="004F2338" w:rsidRPr="001A2FAD" w:rsidRDefault="004F2338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38CB01E0" w14:textId="77777777" w:rsidR="004F2338" w:rsidRPr="001A2FAD" w:rsidRDefault="004F2338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5F13BF85" w14:textId="77777777" w:rsidR="004F2338" w:rsidRPr="001A2FAD" w:rsidRDefault="004F2338" w:rsidP="00CD37B3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</w:tc>
      </w:tr>
    </w:tbl>
    <w:p w14:paraId="134E5FBE" w14:textId="77777777" w:rsidR="004F2338" w:rsidRPr="001A2FAD" w:rsidRDefault="004F2338" w:rsidP="004F2338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40BBC527" w14:textId="77777777" w:rsidR="004F2338" w:rsidRPr="001A2FAD" w:rsidRDefault="004F2338" w:rsidP="004F2338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  </w:t>
      </w:r>
    </w:p>
    <w:p w14:paraId="7E874DCB" w14:textId="77777777" w:rsidR="004F2338" w:rsidRPr="001A2FAD" w:rsidRDefault="004F2338" w:rsidP="004F2338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NB</w:t>
      </w:r>
      <w:r w:rsidRPr="001A2FAD">
        <w:rPr>
          <w:rFonts w:ascii="Rubik Light" w:eastAsia="Times New Roman" w:hAnsi="Rubik Light" w:cs="Rubik Light"/>
          <w:color w:val="FF0000"/>
          <w:lang w:val="en-NZ" w:eastAsia="en-NZ"/>
        </w:rPr>
        <w:t> </w:t>
      </w:r>
    </w:p>
    <w:p w14:paraId="27C062C7" w14:textId="77777777" w:rsidR="004F2338" w:rsidRPr="001A2FAD" w:rsidRDefault="004F2338" w:rsidP="004F2338">
      <w:pPr>
        <w:numPr>
          <w:ilvl w:val="0"/>
          <w:numId w:val="5"/>
        </w:numPr>
        <w:ind w:left="360" w:firstLine="0"/>
        <w:jc w:val="both"/>
        <w:textAlignment w:val="baseline"/>
        <w:rPr>
          <w:rFonts w:eastAsiaTheme="minorEastAsia"/>
          <w:b/>
          <w:bCs/>
          <w:color w:val="FF0000"/>
          <w:lang w:val="en-NZ" w:eastAsia="en-NZ"/>
        </w:rPr>
      </w:pPr>
      <w:r w:rsidRPr="495BD59A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Remits must be received by 4pm, Friday, 30 September, 2022.  </w:t>
      </w:r>
    </w:p>
    <w:p w14:paraId="1A9A33DA" w14:textId="77777777" w:rsidR="004F2338" w:rsidRPr="00611052" w:rsidRDefault="004F2338" w:rsidP="004F2338">
      <w:pPr>
        <w:numPr>
          <w:ilvl w:val="0"/>
          <w:numId w:val="5"/>
        </w:numPr>
        <w:ind w:left="360" w:firstLine="0"/>
        <w:jc w:val="both"/>
        <w:textAlignment w:val="baseline"/>
        <w:rPr>
          <w:rFonts w:ascii="Rubik Light" w:hAnsi="Rubik Light" w:cs="Rubik Light"/>
        </w:rPr>
      </w:pPr>
      <w:r w:rsidRPr="00611052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The Proposer must be a financial </w:t>
      </w:r>
      <w:r w:rsidRPr="00611052">
        <w:rPr>
          <w:rFonts w:ascii="Rubik Light" w:eastAsia="Times New Roman" w:hAnsi="Rubik Light" w:cs="Rubik Light"/>
          <w:b/>
          <w:bCs/>
          <w:color w:val="FF0000"/>
          <w:sz w:val="22"/>
          <w:szCs w:val="22"/>
          <w:lang w:val="en-NZ" w:eastAsia="en-NZ"/>
        </w:rPr>
        <w:t>member of the Cerebral Palsy Society of NZ Inc as of the above date</w:t>
      </w:r>
      <w:r>
        <w:rPr>
          <w:rFonts w:ascii="Rubik Light" w:eastAsia="Times New Roman" w:hAnsi="Rubik Light" w:cs="Rubik Light"/>
          <w:b/>
          <w:bCs/>
          <w:color w:val="FF0000"/>
          <w:sz w:val="22"/>
          <w:szCs w:val="22"/>
          <w:lang w:val="en-NZ" w:eastAsia="en-NZ"/>
        </w:rPr>
        <w:t>.</w:t>
      </w:r>
      <w:r w:rsidRPr="00611052">
        <w:rPr>
          <w:rFonts w:ascii="Rubik Light" w:eastAsia="Times New Roman" w:hAnsi="Rubik Light" w:cs="Rubik Light"/>
          <w:color w:val="FF0000"/>
          <w:sz w:val="22"/>
          <w:szCs w:val="22"/>
          <w:lang w:val="en-NZ" w:eastAsia="en-NZ"/>
        </w:rPr>
        <w:t> </w:t>
      </w:r>
    </w:p>
    <w:p w14:paraId="28C3F795" w14:textId="77777777" w:rsidR="004F2338" w:rsidRPr="00252B10" w:rsidRDefault="004F2338" w:rsidP="004F2338">
      <w:pPr>
        <w:rPr>
          <w:rFonts w:ascii="Rubik Light" w:eastAsia="Times New Roman" w:hAnsi="Rubik Light" w:cs="Rubik Light"/>
          <w:lang w:val="en-NZ" w:eastAsia="en-NZ"/>
        </w:rPr>
      </w:pPr>
    </w:p>
    <w:p w14:paraId="34361B5B" w14:textId="082966CF" w:rsidR="002B297E" w:rsidRDefault="002B297E" w:rsidP="002B297E">
      <w:pPr>
        <w:rPr>
          <w:rFonts w:ascii="Rubik Light" w:eastAsia="Times New Roman" w:hAnsi="Rubik Light" w:cs="Rubik Light"/>
          <w:lang w:val="en-NZ" w:eastAsia="en-NZ"/>
        </w:rPr>
      </w:pPr>
    </w:p>
    <w:sectPr w:rsidR="002B297E" w:rsidSect="00AD69B3">
      <w:headerReference w:type="default" r:id="rId10"/>
      <w:footerReference w:type="default" r:id="rId11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59BE6" w14:textId="77777777" w:rsidR="00917739" w:rsidRDefault="00917739" w:rsidP="00217B84">
      <w:r>
        <w:separator/>
      </w:r>
    </w:p>
  </w:endnote>
  <w:endnote w:type="continuationSeparator" w:id="0">
    <w:p w14:paraId="02D96A4C" w14:textId="77777777" w:rsidR="00917739" w:rsidRDefault="00917739" w:rsidP="00217B84">
      <w:r>
        <w:continuationSeparator/>
      </w:r>
    </w:p>
  </w:endnote>
  <w:endnote w:type="continuationNotice" w:id="1">
    <w:p w14:paraId="111F32D5" w14:textId="77777777" w:rsidR="00CE5AF0" w:rsidRDefault="00CE5A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ubik Light">
    <w:panose1 w:val="02000604000000020004"/>
    <w:charset w:val="00"/>
    <w:family w:val="auto"/>
    <w:pitch w:val="variable"/>
    <w:sig w:usb0="A0000A2F" w:usb1="5000205B" w:usb2="00000000" w:usb3="00000000" w:csb0="000000B7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8781" w14:textId="77777777" w:rsidR="00917739" w:rsidRDefault="00917739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4259771D" wp14:editId="07777777">
          <wp:simplePos x="0" y="0"/>
          <wp:positionH relativeFrom="column">
            <wp:posOffset>-337397</wp:posOffset>
          </wp:positionH>
          <wp:positionV relativeFrom="paragraph">
            <wp:posOffset>-1165225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15E54" w14:textId="77777777" w:rsidR="00917739" w:rsidRDefault="00917739" w:rsidP="00217B84">
      <w:r>
        <w:separator/>
      </w:r>
    </w:p>
  </w:footnote>
  <w:footnote w:type="continuationSeparator" w:id="0">
    <w:p w14:paraId="01C0360A" w14:textId="77777777" w:rsidR="00917739" w:rsidRDefault="00917739" w:rsidP="00217B84">
      <w:r>
        <w:continuationSeparator/>
      </w:r>
    </w:p>
  </w:footnote>
  <w:footnote w:type="continuationNotice" w:id="1">
    <w:p w14:paraId="08C63E90" w14:textId="77777777" w:rsidR="00CE5AF0" w:rsidRDefault="00CE5A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DDBF" w14:textId="77777777" w:rsidR="00917739" w:rsidRDefault="00917739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6192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95E1A"/>
    <w:multiLevelType w:val="multilevel"/>
    <w:tmpl w:val="A964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3A8391"/>
    <w:multiLevelType w:val="hybridMultilevel"/>
    <w:tmpl w:val="680C275E"/>
    <w:lvl w:ilvl="0" w:tplc="957AEDC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C069A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C61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3C04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C62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E61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1AD7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704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2F8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63EB2"/>
    <w:multiLevelType w:val="multilevel"/>
    <w:tmpl w:val="E652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6D4D5D"/>
    <w:multiLevelType w:val="hybridMultilevel"/>
    <w:tmpl w:val="8A36B8F4"/>
    <w:lvl w:ilvl="0" w:tplc="0F50E76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2AAA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1C8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8E8B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2D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34C7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BC7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6E5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0A2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372D0"/>
    <w:multiLevelType w:val="hybridMultilevel"/>
    <w:tmpl w:val="0AA22852"/>
    <w:lvl w:ilvl="0" w:tplc="16E84A34">
      <w:start w:val="8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FC197"/>
    <w:multiLevelType w:val="hybridMultilevel"/>
    <w:tmpl w:val="9140B2D0"/>
    <w:lvl w:ilvl="0" w:tplc="4DF8B7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1641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0C1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67A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9493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908E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B689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49B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FC19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153857"/>
    <w:rsid w:val="001A2FAD"/>
    <w:rsid w:val="001C5821"/>
    <w:rsid w:val="001E582B"/>
    <w:rsid w:val="00214075"/>
    <w:rsid w:val="00217B84"/>
    <w:rsid w:val="00252B10"/>
    <w:rsid w:val="00264421"/>
    <w:rsid w:val="00283A26"/>
    <w:rsid w:val="002B297E"/>
    <w:rsid w:val="00307E95"/>
    <w:rsid w:val="003115B7"/>
    <w:rsid w:val="00331FDD"/>
    <w:rsid w:val="003520FA"/>
    <w:rsid w:val="00360B4F"/>
    <w:rsid w:val="003D63CB"/>
    <w:rsid w:val="003E0170"/>
    <w:rsid w:val="0041746C"/>
    <w:rsid w:val="004421D5"/>
    <w:rsid w:val="004F2338"/>
    <w:rsid w:val="005D5BF9"/>
    <w:rsid w:val="00601D1D"/>
    <w:rsid w:val="0060961B"/>
    <w:rsid w:val="00611052"/>
    <w:rsid w:val="0062071D"/>
    <w:rsid w:val="00634C2A"/>
    <w:rsid w:val="006B3311"/>
    <w:rsid w:val="006E325F"/>
    <w:rsid w:val="007566D0"/>
    <w:rsid w:val="007B2C40"/>
    <w:rsid w:val="007E7A2D"/>
    <w:rsid w:val="00801AF5"/>
    <w:rsid w:val="00804C25"/>
    <w:rsid w:val="008539CE"/>
    <w:rsid w:val="00891441"/>
    <w:rsid w:val="0089346F"/>
    <w:rsid w:val="008F704B"/>
    <w:rsid w:val="00903A04"/>
    <w:rsid w:val="00917739"/>
    <w:rsid w:val="00965F78"/>
    <w:rsid w:val="00976497"/>
    <w:rsid w:val="00A20CF8"/>
    <w:rsid w:val="00A858D2"/>
    <w:rsid w:val="00AB0275"/>
    <w:rsid w:val="00AD0CDF"/>
    <w:rsid w:val="00AD69B3"/>
    <w:rsid w:val="00B10309"/>
    <w:rsid w:val="00B52ADE"/>
    <w:rsid w:val="00B924EA"/>
    <w:rsid w:val="00BD4EC6"/>
    <w:rsid w:val="00BE434C"/>
    <w:rsid w:val="00CE5AF0"/>
    <w:rsid w:val="00CF6AA9"/>
    <w:rsid w:val="00D31EEE"/>
    <w:rsid w:val="00DD1A5A"/>
    <w:rsid w:val="00DF6064"/>
    <w:rsid w:val="00E963C4"/>
    <w:rsid w:val="00EA4825"/>
    <w:rsid w:val="00ED0C2C"/>
    <w:rsid w:val="0156DC3B"/>
    <w:rsid w:val="02A5CAB7"/>
    <w:rsid w:val="040B4E51"/>
    <w:rsid w:val="072873F8"/>
    <w:rsid w:val="0960F396"/>
    <w:rsid w:val="0AD3C284"/>
    <w:rsid w:val="0BB7AB66"/>
    <w:rsid w:val="0CCF16C3"/>
    <w:rsid w:val="0F5FD24E"/>
    <w:rsid w:val="0FF958E5"/>
    <w:rsid w:val="13C557F5"/>
    <w:rsid w:val="13D0D0F4"/>
    <w:rsid w:val="15657E18"/>
    <w:rsid w:val="15976930"/>
    <w:rsid w:val="16264E41"/>
    <w:rsid w:val="1667870B"/>
    <w:rsid w:val="18B0505A"/>
    <w:rsid w:val="19230F14"/>
    <w:rsid w:val="1B0FA41F"/>
    <w:rsid w:val="1CB44192"/>
    <w:rsid w:val="1E49F10B"/>
    <w:rsid w:val="21022B8B"/>
    <w:rsid w:val="23CD5D22"/>
    <w:rsid w:val="26D6A939"/>
    <w:rsid w:val="275E07BD"/>
    <w:rsid w:val="2E4F7176"/>
    <w:rsid w:val="2FEB41D7"/>
    <w:rsid w:val="322E882E"/>
    <w:rsid w:val="324F1036"/>
    <w:rsid w:val="327543F0"/>
    <w:rsid w:val="32CF0E63"/>
    <w:rsid w:val="34E488D4"/>
    <w:rsid w:val="36A2DEE1"/>
    <w:rsid w:val="36B424AC"/>
    <w:rsid w:val="37DD2B5F"/>
    <w:rsid w:val="3D9BCD0C"/>
    <w:rsid w:val="3DF6655F"/>
    <w:rsid w:val="43EFBC91"/>
    <w:rsid w:val="440AE215"/>
    <w:rsid w:val="454E2EFF"/>
    <w:rsid w:val="458815DA"/>
    <w:rsid w:val="468058FD"/>
    <w:rsid w:val="47852851"/>
    <w:rsid w:val="48397373"/>
    <w:rsid w:val="495BD59A"/>
    <w:rsid w:val="4A82E27D"/>
    <w:rsid w:val="4D0CE496"/>
    <w:rsid w:val="4D9E59E5"/>
    <w:rsid w:val="533DEF56"/>
    <w:rsid w:val="57D4C5F3"/>
    <w:rsid w:val="58E40D89"/>
    <w:rsid w:val="5A7FDDEA"/>
    <w:rsid w:val="5B5E5892"/>
    <w:rsid w:val="5E22F9C2"/>
    <w:rsid w:val="62D11419"/>
    <w:rsid w:val="64DB5A5E"/>
    <w:rsid w:val="67AE8396"/>
    <w:rsid w:val="6832B5B8"/>
    <w:rsid w:val="69AAE4EB"/>
    <w:rsid w:val="6A1245E8"/>
    <w:rsid w:val="6A78E8DB"/>
    <w:rsid w:val="6EC3C1B4"/>
    <w:rsid w:val="70471D75"/>
    <w:rsid w:val="723309BD"/>
    <w:rsid w:val="737C1EC5"/>
    <w:rsid w:val="797FC988"/>
    <w:rsid w:val="7B9AFBD6"/>
    <w:rsid w:val="7DDC1854"/>
    <w:rsid w:val="7EB1309E"/>
    <w:rsid w:val="7F4D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5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paragraph" w:customStyle="1" w:styleId="paragraph">
    <w:name w:val="paragraph"/>
    <w:basedOn w:val="Normal"/>
    <w:rsid w:val="001A2FA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customStyle="1" w:styleId="normaltextrun">
    <w:name w:val="normaltextrun"/>
    <w:basedOn w:val="DefaultParagraphFont"/>
    <w:rsid w:val="001A2FAD"/>
  </w:style>
  <w:style w:type="character" w:customStyle="1" w:styleId="eop">
    <w:name w:val="eop"/>
    <w:basedOn w:val="DefaultParagraphFont"/>
    <w:rsid w:val="001A2FAD"/>
  </w:style>
  <w:style w:type="character" w:customStyle="1" w:styleId="scxw126471101">
    <w:name w:val="scxw126471101"/>
    <w:basedOn w:val="DefaultParagraphFont"/>
    <w:rsid w:val="001A2FAD"/>
  </w:style>
  <w:style w:type="character" w:customStyle="1" w:styleId="tabchar">
    <w:name w:val="tabchar"/>
    <w:basedOn w:val="DefaultParagraphFont"/>
    <w:rsid w:val="001A2FAD"/>
  </w:style>
  <w:style w:type="paragraph" w:styleId="Revision">
    <w:name w:val="Revision"/>
    <w:hidden/>
    <w:uiPriority w:val="99"/>
    <w:semiHidden/>
    <w:rsid w:val="00804C25"/>
  </w:style>
  <w:style w:type="paragraph" w:styleId="BalloonText">
    <w:name w:val="Balloon Text"/>
    <w:basedOn w:val="Normal"/>
    <w:link w:val="BalloonTextChar"/>
    <w:uiPriority w:val="99"/>
    <w:semiHidden/>
    <w:unhideWhenUsed/>
    <w:rsid w:val="00804C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C2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65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38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89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66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54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56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2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1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4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48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76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62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04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8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92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6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83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71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9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4f0f04-321d-467b-bf5c-f29e713adfde">
      <Terms xmlns="http://schemas.microsoft.com/office/infopath/2007/PartnerControls"/>
    </lcf76f155ced4ddcb4097134ff3c332f>
    <TaxCatchAll xmlns="5ae14a3d-616e-41b4-9121-529b749ae1e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6" ma:contentTypeDescription="Create a new document." ma:contentTypeScope="" ma:versionID="3fc3c7a28c2e11eef17d502ec04cc7ee">
  <xsd:schema xmlns:xsd="http://www.w3.org/2001/XMLSchema" xmlns:xs="http://www.w3.org/2001/XMLSchema" xmlns:p="http://schemas.microsoft.com/office/2006/metadata/properties" xmlns:ns2="3d4f0f04-321d-467b-bf5c-f29e713adfde" xmlns:ns3="5ae14a3d-616e-41b4-9121-529b749ae1e7" targetNamespace="http://schemas.microsoft.com/office/2006/metadata/properties" ma:root="true" ma:fieldsID="50ac59e286593fbca1b0fab798a916d2" ns2:_="" ns3:_="">
    <xsd:import namespace="3d4f0f04-321d-467b-bf5c-f29e713adfde"/>
    <xsd:import namespace="5ae14a3d-616e-41b4-9121-529b749ae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84fc441-9f70-4c44-b9e8-2191f25d9f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14a3d-616e-41b4-9121-529b749ae1e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9e90f9d-6b8d-4833-8da5-08797c3de35a}" ma:internalName="TaxCatchAll" ma:showField="CatchAllData" ma:web="5ae14a3d-616e-41b4-9121-529b749ae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7B3531-B0FC-4712-AD80-449594C27E93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3d4f0f04-321d-467b-bf5c-f29e713adfde"/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5ae14a3d-616e-41b4-9121-529b749ae1e7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0B004E8-E14B-4AAD-B195-0EA05DB70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5ae14a3d-616e-41b4-9121-529b749ae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2</cp:revision>
  <cp:lastPrinted>2022-08-26T00:44:00Z</cp:lastPrinted>
  <dcterms:created xsi:type="dcterms:W3CDTF">2022-08-26T00:45:00Z</dcterms:created>
  <dcterms:modified xsi:type="dcterms:W3CDTF">2022-08-26T00:45:00Z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  <property fmtid="{D5CDD505-2E9C-101B-9397-08002B2CF9AE}" pid="3" name="MediaServiceImageTags">
    <vt:lpwstr/>
  </property>
</Properties>
</file>